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5D633" w14:textId="77777777" w:rsidR="00A872D4" w:rsidRDefault="00BF208B" w:rsidP="00BF208B">
      <w:pPr>
        <w:jc w:val="center"/>
      </w:pPr>
      <w:r>
        <w:rPr>
          <w:noProof/>
        </w:rPr>
        <w:drawing>
          <wp:inline distT="0" distB="0" distL="0" distR="0" wp14:anchorId="6D45D649" wp14:editId="6D45D64A">
            <wp:extent cx="1379943" cy="1286359"/>
            <wp:effectExtent l="19050" t="0" r="0" b="0"/>
            <wp:docPr id="1" name="Picture 0" descr="Lodi Township Seal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di Township Seal 00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139" cy="128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D634" w14:textId="77777777" w:rsidR="00A161F8" w:rsidRDefault="00A161F8" w:rsidP="00A161F8">
      <w:pPr>
        <w:pStyle w:val="NoSpacing"/>
        <w:jc w:val="center"/>
        <w:rPr>
          <w:b/>
        </w:rPr>
      </w:pPr>
      <w:r>
        <w:rPr>
          <w:b/>
        </w:rPr>
        <w:t>Meeting Minutes</w:t>
      </w:r>
    </w:p>
    <w:p w14:paraId="6D45D635" w14:textId="77777777" w:rsidR="00A161F8" w:rsidRDefault="00A161F8" w:rsidP="00A161F8">
      <w:pPr>
        <w:pStyle w:val="NoSpacing"/>
        <w:jc w:val="center"/>
        <w:rPr>
          <w:b/>
        </w:rPr>
      </w:pPr>
      <w:r>
        <w:rPr>
          <w:b/>
        </w:rPr>
        <w:t>Lodi Township Planning Commission</w:t>
      </w:r>
    </w:p>
    <w:p w14:paraId="6D45D636" w14:textId="77777777" w:rsidR="00A161F8" w:rsidRDefault="00EF4D5C" w:rsidP="00A161F8">
      <w:pPr>
        <w:pStyle w:val="NoSpacing"/>
        <w:jc w:val="center"/>
        <w:rPr>
          <w:b/>
        </w:rPr>
      </w:pPr>
      <w:r>
        <w:rPr>
          <w:b/>
        </w:rPr>
        <w:t xml:space="preserve">Zoning Ordinance </w:t>
      </w:r>
      <w:r w:rsidR="00A161F8">
        <w:rPr>
          <w:b/>
        </w:rPr>
        <w:t>Sub-Committee Work Session</w:t>
      </w:r>
    </w:p>
    <w:p w14:paraId="6D45D637" w14:textId="3EBE4164" w:rsidR="00A161F8" w:rsidRDefault="00504B39" w:rsidP="00A161F8">
      <w:pPr>
        <w:pStyle w:val="NoSpacing"/>
        <w:jc w:val="center"/>
        <w:rPr>
          <w:b/>
        </w:rPr>
      </w:pPr>
      <w:r>
        <w:rPr>
          <w:b/>
        </w:rPr>
        <w:t>October</w:t>
      </w:r>
      <w:r w:rsidR="005156AF">
        <w:rPr>
          <w:b/>
        </w:rPr>
        <w:t xml:space="preserve"> </w:t>
      </w:r>
      <w:r w:rsidR="00AB09E3">
        <w:rPr>
          <w:b/>
        </w:rPr>
        <w:t>10</w:t>
      </w:r>
      <w:r w:rsidR="00A161F8">
        <w:rPr>
          <w:b/>
        </w:rPr>
        <w:t>, 201</w:t>
      </w:r>
      <w:r w:rsidR="00A17841">
        <w:rPr>
          <w:b/>
        </w:rPr>
        <w:t>8</w:t>
      </w:r>
    </w:p>
    <w:p w14:paraId="6D45D638" w14:textId="77777777" w:rsidR="00A161F8" w:rsidRDefault="00A161F8" w:rsidP="00A161F8">
      <w:pPr>
        <w:pStyle w:val="NoSpacing"/>
        <w:jc w:val="center"/>
        <w:rPr>
          <w:b/>
        </w:rPr>
      </w:pPr>
      <w:r>
        <w:rPr>
          <w:b/>
        </w:rPr>
        <w:t>Lodi Township Hall</w:t>
      </w:r>
    </w:p>
    <w:p w14:paraId="6D45D639" w14:textId="77777777" w:rsidR="00A161F8" w:rsidRDefault="00A161F8" w:rsidP="00A161F8">
      <w:pPr>
        <w:pStyle w:val="NoSpacing"/>
        <w:jc w:val="center"/>
        <w:rPr>
          <w:b/>
        </w:rPr>
      </w:pPr>
      <w:r>
        <w:rPr>
          <w:b/>
        </w:rPr>
        <w:t>3755 Pleasant Lake Road</w:t>
      </w:r>
    </w:p>
    <w:p w14:paraId="6D45D63A" w14:textId="77777777" w:rsidR="00A161F8" w:rsidRDefault="00A161F8" w:rsidP="00A161F8">
      <w:pPr>
        <w:pStyle w:val="NoSpacing"/>
        <w:jc w:val="center"/>
        <w:rPr>
          <w:b/>
        </w:rPr>
      </w:pPr>
      <w:r>
        <w:rPr>
          <w:b/>
        </w:rPr>
        <w:t>Ann Arbor, MI 48103</w:t>
      </w:r>
    </w:p>
    <w:p w14:paraId="6D45D63B" w14:textId="77777777" w:rsidR="00A161F8" w:rsidRDefault="00A161F8" w:rsidP="00AB09E3">
      <w:pPr>
        <w:ind w:left="720" w:right="720"/>
      </w:pPr>
    </w:p>
    <w:p w14:paraId="6D45D63C" w14:textId="77777777" w:rsidR="00A161F8" w:rsidRDefault="00A161F8" w:rsidP="00AB09E3">
      <w:pPr>
        <w:ind w:left="720" w:right="720"/>
        <w:jc w:val="both"/>
      </w:pPr>
    </w:p>
    <w:p w14:paraId="6D45D63D" w14:textId="77777777" w:rsidR="00EF4D5C" w:rsidRDefault="00EF4D5C" w:rsidP="00AB09E3">
      <w:pPr>
        <w:ind w:left="720" w:right="720"/>
        <w:jc w:val="both"/>
      </w:pPr>
    </w:p>
    <w:p w14:paraId="6D45D63E" w14:textId="0574ADB5" w:rsidR="00A161F8" w:rsidRDefault="00A161F8" w:rsidP="00AB09E3">
      <w:pPr>
        <w:ind w:left="720" w:right="720"/>
        <w:jc w:val="both"/>
      </w:pPr>
      <w:r>
        <w:t xml:space="preserve">The Planning Commission </w:t>
      </w:r>
      <w:r w:rsidR="00EF4D5C">
        <w:t xml:space="preserve">Zoning Ordinance Review </w:t>
      </w:r>
      <w:r>
        <w:t xml:space="preserve">Sub-Committee, made up of </w:t>
      </w:r>
      <w:r w:rsidR="00AB09E3">
        <w:t xml:space="preserve">Planning Commissioners </w:t>
      </w:r>
      <w:r>
        <w:t xml:space="preserve">Steeb, Veenstra, and Swenson, along with </w:t>
      </w:r>
      <w:r w:rsidR="00E13663">
        <w:t xml:space="preserve">Jan Godek and </w:t>
      </w:r>
      <w:r>
        <w:t>Planning Consul</w:t>
      </w:r>
      <w:r w:rsidR="00862574">
        <w:t xml:space="preserve">tant Don Pennington, met at </w:t>
      </w:r>
      <w:r w:rsidR="00560D98">
        <w:t>2</w:t>
      </w:r>
      <w:r w:rsidR="00862574">
        <w:t>:</w:t>
      </w:r>
      <w:r w:rsidR="00EE7036">
        <w:t>0</w:t>
      </w:r>
      <w:r w:rsidR="005156AF">
        <w:t>0</w:t>
      </w:r>
      <w:r>
        <w:t xml:space="preserve"> P</w:t>
      </w:r>
      <w:r w:rsidR="00AD6211">
        <w:t>M</w:t>
      </w:r>
      <w:r w:rsidR="00EF4D5C">
        <w:t xml:space="preserve"> in the Township offices</w:t>
      </w:r>
      <w:r>
        <w:t xml:space="preserve"> to continue work on reviewing the </w:t>
      </w:r>
      <w:r w:rsidR="00EF4D5C">
        <w:t xml:space="preserve">proposed </w:t>
      </w:r>
      <w:r>
        <w:t xml:space="preserve">Lodi Township </w:t>
      </w:r>
      <w:r w:rsidR="00EF4D5C">
        <w:t>Zoning Ordinance update</w:t>
      </w:r>
      <w:r>
        <w:t>.</w:t>
      </w:r>
    </w:p>
    <w:p w14:paraId="6D45D63F" w14:textId="2B46F137" w:rsidR="00A161F8" w:rsidRDefault="00A161F8" w:rsidP="00AB09E3">
      <w:pPr>
        <w:ind w:left="720" w:right="720"/>
        <w:jc w:val="both"/>
      </w:pPr>
      <w:r>
        <w:t>The committee reviewed comments and suggestions</w:t>
      </w:r>
      <w:r w:rsidR="00EF4D5C">
        <w:t xml:space="preserve"> </w:t>
      </w:r>
      <w:r w:rsidR="00AB09E3">
        <w:t xml:space="preserve">for </w:t>
      </w:r>
      <w:r w:rsidR="00504B39">
        <w:t>Article 30</w:t>
      </w:r>
      <w:r w:rsidR="00AB09E3">
        <w:t xml:space="preserve"> through Article 44</w:t>
      </w:r>
      <w:r w:rsidR="00862574">
        <w:t>.</w:t>
      </w:r>
    </w:p>
    <w:p w14:paraId="6D45D640" w14:textId="71525B04" w:rsidR="00A161F8" w:rsidRDefault="00A161F8" w:rsidP="00AB09E3">
      <w:pPr>
        <w:ind w:left="720" w:right="720"/>
        <w:jc w:val="both"/>
      </w:pPr>
      <w:r>
        <w:t xml:space="preserve">The meeting concluded at </w:t>
      </w:r>
      <w:r w:rsidR="00AB09E3">
        <w:t>3</w:t>
      </w:r>
      <w:r w:rsidR="00504B39">
        <w:t>:</w:t>
      </w:r>
      <w:r w:rsidR="00AB09E3">
        <w:t>45</w:t>
      </w:r>
      <w:r>
        <w:t xml:space="preserve"> PM.</w:t>
      </w:r>
    </w:p>
    <w:p w14:paraId="6D45D641" w14:textId="26D1CC3B" w:rsidR="00A161F8" w:rsidRDefault="00EE7036" w:rsidP="00AB09E3">
      <w:pPr>
        <w:ind w:left="720" w:right="720"/>
        <w:jc w:val="both"/>
      </w:pPr>
      <w:r>
        <w:t>The next scheduled meeting of the Planning Commission Ordinance Review Sub-committee</w:t>
      </w:r>
      <w:r w:rsidR="0045378E">
        <w:t xml:space="preserve"> </w:t>
      </w:r>
      <w:r w:rsidR="00AB09E3">
        <w:t xml:space="preserve">will </w:t>
      </w:r>
      <w:r w:rsidR="00174F78">
        <w:t xml:space="preserve">be </w:t>
      </w:r>
      <w:bookmarkStart w:id="0" w:name="_GoBack"/>
      <w:bookmarkEnd w:id="0"/>
      <w:r w:rsidR="00174F78">
        <w:t>November 14, 2018 at 2PM at the Lodi Township Hall.</w:t>
      </w:r>
    </w:p>
    <w:p w14:paraId="6D45D642" w14:textId="77777777" w:rsidR="00A161F8" w:rsidRDefault="00A161F8" w:rsidP="00AB09E3">
      <w:pPr>
        <w:ind w:left="720" w:right="720"/>
        <w:jc w:val="both"/>
      </w:pPr>
    </w:p>
    <w:p w14:paraId="6D45D643" w14:textId="77777777" w:rsidR="00A161F8" w:rsidRDefault="00A161F8" w:rsidP="00AB09E3">
      <w:pPr>
        <w:ind w:left="720" w:right="720"/>
        <w:jc w:val="both"/>
      </w:pPr>
      <w:r>
        <w:t>Craig Swenson</w:t>
      </w:r>
    </w:p>
    <w:p w14:paraId="6D45D644" w14:textId="77777777" w:rsidR="00EF4D5C" w:rsidRDefault="00EF4D5C" w:rsidP="00AB09E3">
      <w:pPr>
        <w:ind w:left="720" w:right="720"/>
        <w:jc w:val="both"/>
      </w:pPr>
    </w:p>
    <w:p w14:paraId="6D45D645" w14:textId="77777777" w:rsidR="00A161F8" w:rsidRDefault="00A161F8" w:rsidP="00AB09E3">
      <w:pPr>
        <w:ind w:left="720" w:right="720"/>
        <w:jc w:val="both"/>
      </w:pPr>
      <w:r>
        <w:t>Secretary</w:t>
      </w:r>
    </w:p>
    <w:p w14:paraId="6D45D646" w14:textId="77777777" w:rsidR="00A161F8" w:rsidRDefault="00A161F8" w:rsidP="00A161F8">
      <w:pPr>
        <w:jc w:val="both"/>
      </w:pPr>
    </w:p>
    <w:p w14:paraId="6D45D647" w14:textId="77777777" w:rsidR="00A161F8" w:rsidRDefault="00A161F8" w:rsidP="00DF2005">
      <w:pPr>
        <w:spacing w:after="0" w:line="240" w:lineRule="auto"/>
        <w:jc w:val="center"/>
        <w:rPr>
          <w:rFonts w:cs="Times New Roman"/>
          <w:b/>
        </w:rPr>
      </w:pPr>
    </w:p>
    <w:p w14:paraId="6D45D648" w14:textId="77777777" w:rsidR="00DF2005" w:rsidRDefault="00DF2005" w:rsidP="00DF2005">
      <w:pPr>
        <w:spacing w:after="0" w:line="240" w:lineRule="auto"/>
        <w:jc w:val="center"/>
        <w:rPr>
          <w:rFonts w:cs="Times New Roman"/>
          <w:b/>
        </w:rPr>
      </w:pPr>
    </w:p>
    <w:sectPr w:rsidR="00DF2005" w:rsidSect="008F2EF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5D64D" w14:textId="77777777" w:rsidR="00D64E46" w:rsidRDefault="00D64E46" w:rsidP="002C57B3">
      <w:pPr>
        <w:spacing w:after="0" w:line="240" w:lineRule="auto"/>
      </w:pPr>
      <w:r>
        <w:separator/>
      </w:r>
    </w:p>
  </w:endnote>
  <w:endnote w:type="continuationSeparator" w:id="0">
    <w:p w14:paraId="6D45D64E" w14:textId="77777777" w:rsidR="00D64E46" w:rsidRDefault="00D64E46" w:rsidP="002C5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5D64B" w14:textId="77777777" w:rsidR="00D64E46" w:rsidRDefault="00D64E46" w:rsidP="002C57B3">
      <w:pPr>
        <w:spacing w:after="0" w:line="240" w:lineRule="auto"/>
      </w:pPr>
      <w:r>
        <w:separator/>
      </w:r>
    </w:p>
  </w:footnote>
  <w:footnote w:type="continuationSeparator" w:id="0">
    <w:p w14:paraId="6D45D64C" w14:textId="77777777" w:rsidR="00D64E46" w:rsidRDefault="00D64E46" w:rsidP="002C5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1A"/>
    <w:multiLevelType w:val="hybridMultilevel"/>
    <w:tmpl w:val="ACD05338"/>
    <w:lvl w:ilvl="0" w:tplc="970AEE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BB278C"/>
    <w:multiLevelType w:val="hybridMultilevel"/>
    <w:tmpl w:val="F6C20C2E"/>
    <w:lvl w:ilvl="0" w:tplc="A0F2FB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8A170B"/>
    <w:multiLevelType w:val="hybridMultilevel"/>
    <w:tmpl w:val="512C8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E559E"/>
    <w:multiLevelType w:val="hybridMultilevel"/>
    <w:tmpl w:val="3A1823C4"/>
    <w:lvl w:ilvl="0" w:tplc="6FDA7B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204667"/>
    <w:multiLevelType w:val="hybridMultilevel"/>
    <w:tmpl w:val="FC1AF82E"/>
    <w:lvl w:ilvl="0" w:tplc="0CC2D76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32B86"/>
    <w:multiLevelType w:val="hybridMultilevel"/>
    <w:tmpl w:val="737E444C"/>
    <w:lvl w:ilvl="0" w:tplc="7CE03F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284D05"/>
    <w:multiLevelType w:val="hybridMultilevel"/>
    <w:tmpl w:val="EE3C0AC6"/>
    <w:lvl w:ilvl="0" w:tplc="FBF8DE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6D2754"/>
    <w:multiLevelType w:val="hybridMultilevel"/>
    <w:tmpl w:val="2FC8660A"/>
    <w:lvl w:ilvl="0" w:tplc="A83A2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8D77194"/>
    <w:multiLevelType w:val="hybridMultilevel"/>
    <w:tmpl w:val="621411CA"/>
    <w:lvl w:ilvl="0" w:tplc="FC6EB2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91D422D"/>
    <w:multiLevelType w:val="hybridMultilevel"/>
    <w:tmpl w:val="86E0D8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E06BF"/>
    <w:multiLevelType w:val="hybridMultilevel"/>
    <w:tmpl w:val="EE90B0D4"/>
    <w:lvl w:ilvl="0" w:tplc="FCAC1B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1E37C0"/>
    <w:multiLevelType w:val="hybridMultilevel"/>
    <w:tmpl w:val="C80E3A0A"/>
    <w:lvl w:ilvl="0" w:tplc="513842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7B113FA"/>
    <w:multiLevelType w:val="hybridMultilevel"/>
    <w:tmpl w:val="01B24FBE"/>
    <w:lvl w:ilvl="0" w:tplc="5B80C6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C311DE"/>
    <w:multiLevelType w:val="hybridMultilevel"/>
    <w:tmpl w:val="968C190A"/>
    <w:lvl w:ilvl="0" w:tplc="4EFEE3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A8461CC"/>
    <w:multiLevelType w:val="hybridMultilevel"/>
    <w:tmpl w:val="4A005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97F87"/>
    <w:multiLevelType w:val="hybridMultilevel"/>
    <w:tmpl w:val="CA3CF726"/>
    <w:lvl w:ilvl="0" w:tplc="DDC0CA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DF92221"/>
    <w:multiLevelType w:val="hybridMultilevel"/>
    <w:tmpl w:val="BFF0DA40"/>
    <w:lvl w:ilvl="0" w:tplc="B72E10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9571A21"/>
    <w:multiLevelType w:val="hybridMultilevel"/>
    <w:tmpl w:val="98580DC2"/>
    <w:lvl w:ilvl="0" w:tplc="0B2E5B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6F05C8D"/>
    <w:multiLevelType w:val="hybridMultilevel"/>
    <w:tmpl w:val="7A70BE00"/>
    <w:lvl w:ilvl="0" w:tplc="BC4E7B1C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7F57475"/>
    <w:multiLevelType w:val="hybridMultilevel"/>
    <w:tmpl w:val="53AEA9AE"/>
    <w:lvl w:ilvl="0" w:tplc="511ADC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8456DCD"/>
    <w:multiLevelType w:val="hybridMultilevel"/>
    <w:tmpl w:val="3AFC599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0C0418E"/>
    <w:multiLevelType w:val="hybridMultilevel"/>
    <w:tmpl w:val="44922864"/>
    <w:lvl w:ilvl="0" w:tplc="ECEA8A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214307C"/>
    <w:multiLevelType w:val="hybridMultilevel"/>
    <w:tmpl w:val="CE10D594"/>
    <w:lvl w:ilvl="0" w:tplc="A53C90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2D05ABA"/>
    <w:multiLevelType w:val="hybridMultilevel"/>
    <w:tmpl w:val="9162D3A2"/>
    <w:lvl w:ilvl="0" w:tplc="FB989C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300290D"/>
    <w:multiLevelType w:val="hybridMultilevel"/>
    <w:tmpl w:val="501CA836"/>
    <w:lvl w:ilvl="0" w:tplc="E392D4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4972310"/>
    <w:multiLevelType w:val="hybridMultilevel"/>
    <w:tmpl w:val="CCD8F94E"/>
    <w:lvl w:ilvl="0" w:tplc="2BA822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6335AC2"/>
    <w:multiLevelType w:val="hybridMultilevel"/>
    <w:tmpl w:val="CF56AC58"/>
    <w:lvl w:ilvl="0" w:tplc="39A86A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8906EC4"/>
    <w:multiLevelType w:val="hybridMultilevel"/>
    <w:tmpl w:val="BB58C55A"/>
    <w:lvl w:ilvl="0" w:tplc="C122B18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F79272A"/>
    <w:multiLevelType w:val="hybridMultilevel"/>
    <w:tmpl w:val="88A0E44E"/>
    <w:lvl w:ilvl="0" w:tplc="7BF26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8"/>
  </w:num>
  <w:num w:numId="3">
    <w:abstractNumId w:val="10"/>
  </w:num>
  <w:num w:numId="4">
    <w:abstractNumId w:val="8"/>
  </w:num>
  <w:num w:numId="5">
    <w:abstractNumId w:val="25"/>
  </w:num>
  <w:num w:numId="6">
    <w:abstractNumId w:val="23"/>
  </w:num>
  <w:num w:numId="7">
    <w:abstractNumId w:val="7"/>
  </w:num>
  <w:num w:numId="8">
    <w:abstractNumId w:val="16"/>
  </w:num>
  <w:num w:numId="9">
    <w:abstractNumId w:val="19"/>
  </w:num>
  <w:num w:numId="10">
    <w:abstractNumId w:val="24"/>
  </w:num>
  <w:num w:numId="11">
    <w:abstractNumId w:val="18"/>
  </w:num>
  <w:num w:numId="12">
    <w:abstractNumId w:val="3"/>
  </w:num>
  <w:num w:numId="13">
    <w:abstractNumId w:val="17"/>
  </w:num>
  <w:num w:numId="14">
    <w:abstractNumId w:val="13"/>
  </w:num>
  <w:num w:numId="15">
    <w:abstractNumId w:val="4"/>
  </w:num>
  <w:num w:numId="16">
    <w:abstractNumId w:val="12"/>
  </w:num>
  <w:num w:numId="17">
    <w:abstractNumId w:val="22"/>
  </w:num>
  <w:num w:numId="18">
    <w:abstractNumId w:val="0"/>
  </w:num>
  <w:num w:numId="19">
    <w:abstractNumId w:val="26"/>
  </w:num>
  <w:num w:numId="20">
    <w:abstractNumId w:val="5"/>
  </w:num>
  <w:num w:numId="21">
    <w:abstractNumId w:val="6"/>
  </w:num>
  <w:num w:numId="22">
    <w:abstractNumId w:val="21"/>
  </w:num>
  <w:num w:numId="23">
    <w:abstractNumId w:val="27"/>
  </w:num>
  <w:num w:numId="24">
    <w:abstractNumId w:val="15"/>
  </w:num>
  <w:num w:numId="25">
    <w:abstractNumId w:val="1"/>
  </w:num>
  <w:num w:numId="26">
    <w:abstractNumId w:val="2"/>
  </w:num>
  <w:num w:numId="27">
    <w:abstractNumId w:val="14"/>
  </w:num>
  <w:num w:numId="28">
    <w:abstractNumId w:val="20"/>
  </w:num>
  <w:num w:numId="29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96F"/>
    <w:rsid w:val="000019DC"/>
    <w:rsid w:val="00002CEC"/>
    <w:rsid w:val="00003061"/>
    <w:rsid w:val="0000481A"/>
    <w:rsid w:val="000065D4"/>
    <w:rsid w:val="00015BDA"/>
    <w:rsid w:val="00016682"/>
    <w:rsid w:val="00020AA5"/>
    <w:rsid w:val="00021641"/>
    <w:rsid w:val="00024C7A"/>
    <w:rsid w:val="00025ECC"/>
    <w:rsid w:val="0002658F"/>
    <w:rsid w:val="00026A0C"/>
    <w:rsid w:val="000328A5"/>
    <w:rsid w:val="000341E5"/>
    <w:rsid w:val="00036382"/>
    <w:rsid w:val="00037CD1"/>
    <w:rsid w:val="00040513"/>
    <w:rsid w:val="00040982"/>
    <w:rsid w:val="00041C6C"/>
    <w:rsid w:val="0004721E"/>
    <w:rsid w:val="0004730A"/>
    <w:rsid w:val="00053993"/>
    <w:rsid w:val="000543D8"/>
    <w:rsid w:val="00054800"/>
    <w:rsid w:val="000571FD"/>
    <w:rsid w:val="00060F81"/>
    <w:rsid w:val="00063B1F"/>
    <w:rsid w:val="00065E61"/>
    <w:rsid w:val="0006620D"/>
    <w:rsid w:val="00071D0B"/>
    <w:rsid w:val="00071FA6"/>
    <w:rsid w:val="00075E0B"/>
    <w:rsid w:val="000767E8"/>
    <w:rsid w:val="00077110"/>
    <w:rsid w:val="000812CB"/>
    <w:rsid w:val="000830A4"/>
    <w:rsid w:val="00083219"/>
    <w:rsid w:val="000844A2"/>
    <w:rsid w:val="00084B4A"/>
    <w:rsid w:val="00087678"/>
    <w:rsid w:val="00096E05"/>
    <w:rsid w:val="000A013D"/>
    <w:rsid w:val="000A794D"/>
    <w:rsid w:val="000B3E63"/>
    <w:rsid w:val="000B400F"/>
    <w:rsid w:val="000B5EC7"/>
    <w:rsid w:val="000B677F"/>
    <w:rsid w:val="000C0B0E"/>
    <w:rsid w:val="000C1080"/>
    <w:rsid w:val="000C3162"/>
    <w:rsid w:val="000C470A"/>
    <w:rsid w:val="000C487C"/>
    <w:rsid w:val="000C636A"/>
    <w:rsid w:val="000D0B74"/>
    <w:rsid w:val="000D0F10"/>
    <w:rsid w:val="000D1C61"/>
    <w:rsid w:val="000D38B6"/>
    <w:rsid w:val="000D668E"/>
    <w:rsid w:val="000E328E"/>
    <w:rsid w:val="000E75BB"/>
    <w:rsid w:val="000E7F56"/>
    <w:rsid w:val="000F0445"/>
    <w:rsid w:val="000F1828"/>
    <w:rsid w:val="000F2822"/>
    <w:rsid w:val="000F4B43"/>
    <w:rsid w:val="001067A2"/>
    <w:rsid w:val="001102A0"/>
    <w:rsid w:val="001121AA"/>
    <w:rsid w:val="001125F0"/>
    <w:rsid w:val="001148CC"/>
    <w:rsid w:val="001158D9"/>
    <w:rsid w:val="00115FF9"/>
    <w:rsid w:val="001165CF"/>
    <w:rsid w:val="001172E5"/>
    <w:rsid w:val="00120941"/>
    <w:rsid w:val="001241CA"/>
    <w:rsid w:val="00124F74"/>
    <w:rsid w:val="00134233"/>
    <w:rsid w:val="00135683"/>
    <w:rsid w:val="001401A3"/>
    <w:rsid w:val="00141D1D"/>
    <w:rsid w:val="00142444"/>
    <w:rsid w:val="0014317D"/>
    <w:rsid w:val="00145E72"/>
    <w:rsid w:val="00147AFB"/>
    <w:rsid w:val="00153395"/>
    <w:rsid w:val="0015380D"/>
    <w:rsid w:val="00154F3D"/>
    <w:rsid w:val="00155E22"/>
    <w:rsid w:val="00156DF1"/>
    <w:rsid w:val="00157567"/>
    <w:rsid w:val="00164963"/>
    <w:rsid w:val="00164E7F"/>
    <w:rsid w:val="00165522"/>
    <w:rsid w:val="00167F2F"/>
    <w:rsid w:val="00171A41"/>
    <w:rsid w:val="00171EA3"/>
    <w:rsid w:val="001720B3"/>
    <w:rsid w:val="00172127"/>
    <w:rsid w:val="00174F78"/>
    <w:rsid w:val="00174FCD"/>
    <w:rsid w:val="0018193A"/>
    <w:rsid w:val="00182FEE"/>
    <w:rsid w:val="00184C93"/>
    <w:rsid w:val="00187284"/>
    <w:rsid w:val="00187837"/>
    <w:rsid w:val="0019110E"/>
    <w:rsid w:val="00192290"/>
    <w:rsid w:val="00193F36"/>
    <w:rsid w:val="001A02A5"/>
    <w:rsid w:val="001A39F8"/>
    <w:rsid w:val="001A4F61"/>
    <w:rsid w:val="001A5A0E"/>
    <w:rsid w:val="001A7319"/>
    <w:rsid w:val="001A7BD3"/>
    <w:rsid w:val="001B3210"/>
    <w:rsid w:val="001B32C9"/>
    <w:rsid w:val="001B45EA"/>
    <w:rsid w:val="001B6F76"/>
    <w:rsid w:val="001B7F58"/>
    <w:rsid w:val="001C0F68"/>
    <w:rsid w:val="001C135E"/>
    <w:rsid w:val="001C3D47"/>
    <w:rsid w:val="001C410A"/>
    <w:rsid w:val="001C7458"/>
    <w:rsid w:val="001D09A6"/>
    <w:rsid w:val="001D6FE5"/>
    <w:rsid w:val="001D74C7"/>
    <w:rsid w:val="001E0E9D"/>
    <w:rsid w:val="001E106D"/>
    <w:rsid w:val="001E3CD0"/>
    <w:rsid w:val="001E79DE"/>
    <w:rsid w:val="001F1C33"/>
    <w:rsid w:val="001F5208"/>
    <w:rsid w:val="001F566B"/>
    <w:rsid w:val="001F7CC9"/>
    <w:rsid w:val="00200F98"/>
    <w:rsid w:val="0020195D"/>
    <w:rsid w:val="0020222A"/>
    <w:rsid w:val="002055F7"/>
    <w:rsid w:val="00211655"/>
    <w:rsid w:val="00216145"/>
    <w:rsid w:val="002214B7"/>
    <w:rsid w:val="00222C7E"/>
    <w:rsid w:val="00222D56"/>
    <w:rsid w:val="00226ABB"/>
    <w:rsid w:val="0023321F"/>
    <w:rsid w:val="00235A00"/>
    <w:rsid w:val="00235F1B"/>
    <w:rsid w:val="00240EE2"/>
    <w:rsid w:val="0024485F"/>
    <w:rsid w:val="00251430"/>
    <w:rsid w:val="0025356E"/>
    <w:rsid w:val="00253CDD"/>
    <w:rsid w:val="00253F4D"/>
    <w:rsid w:val="0025412B"/>
    <w:rsid w:val="00260B67"/>
    <w:rsid w:val="00261A8D"/>
    <w:rsid w:val="002622E2"/>
    <w:rsid w:val="002661CC"/>
    <w:rsid w:val="00276AD8"/>
    <w:rsid w:val="00276B12"/>
    <w:rsid w:val="002776DB"/>
    <w:rsid w:val="002802BB"/>
    <w:rsid w:val="00283411"/>
    <w:rsid w:val="002841F1"/>
    <w:rsid w:val="00284793"/>
    <w:rsid w:val="00287360"/>
    <w:rsid w:val="00287BE4"/>
    <w:rsid w:val="00290CD4"/>
    <w:rsid w:val="0029180D"/>
    <w:rsid w:val="00294120"/>
    <w:rsid w:val="00295533"/>
    <w:rsid w:val="00296F2C"/>
    <w:rsid w:val="00297E28"/>
    <w:rsid w:val="002A0EF4"/>
    <w:rsid w:val="002A11FB"/>
    <w:rsid w:val="002A23E3"/>
    <w:rsid w:val="002A25A5"/>
    <w:rsid w:val="002A6A39"/>
    <w:rsid w:val="002B1769"/>
    <w:rsid w:val="002B2A21"/>
    <w:rsid w:val="002B3365"/>
    <w:rsid w:val="002C0754"/>
    <w:rsid w:val="002C3F32"/>
    <w:rsid w:val="002C4EFD"/>
    <w:rsid w:val="002C57B3"/>
    <w:rsid w:val="002C59F0"/>
    <w:rsid w:val="002C62D5"/>
    <w:rsid w:val="002D07CC"/>
    <w:rsid w:val="002D0E70"/>
    <w:rsid w:val="002D228F"/>
    <w:rsid w:val="002D481D"/>
    <w:rsid w:val="002D6038"/>
    <w:rsid w:val="002E074A"/>
    <w:rsid w:val="002E2E8B"/>
    <w:rsid w:val="002E72A6"/>
    <w:rsid w:val="002F1F6A"/>
    <w:rsid w:val="002F55F9"/>
    <w:rsid w:val="002F670A"/>
    <w:rsid w:val="00301CA0"/>
    <w:rsid w:val="00305638"/>
    <w:rsid w:val="00307211"/>
    <w:rsid w:val="0031005F"/>
    <w:rsid w:val="00310C85"/>
    <w:rsid w:val="00311CCC"/>
    <w:rsid w:val="003149F7"/>
    <w:rsid w:val="00314DEB"/>
    <w:rsid w:val="00321261"/>
    <w:rsid w:val="00321701"/>
    <w:rsid w:val="003276F8"/>
    <w:rsid w:val="0033054F"/>
    <w:rsid w:val="003331F1"/>
    <w:rsid w:val="003344D6"/>
    <w:rsid w:val="0033517E"/>
    <w:rsid w:val="00340ADF"/>
    <w:rsid w:val="00342435"/>
    <w:rsid w:val="00342DB3"/>
    <w:rsid w:val="0034422F"/>
    <w:rsid w:val="00345152"/>
    <w:rsid w:val="003479FD"/>
    <w:rsid w:val="0035178D"/>
    <w:rsid w:val="00352F06"/>
    <w:rsid w:val="0035690F"/>
    <w:rsid w:val="00357149"/>
    <w:rsid w:val="00357218"/>
    <w:rsid w:val="00360080"/>
    <w:rsid w:val="00360B9F"/>
    <w:rsid w:val="003633AC"/>
    <w:rsid w:val="00363C47"/>
    <w:rsid w:val="00365F35"/>
    <w:rsid w:val="00371115"/>
    <w:rsid w:val="00371169"/>
    <w:rsid w:val="003824F2"/>
    <w:rsid w:val="00392994"/>
    <w:rsid w:val="00393A8F"/>
    <w:rsid w:val="0039433A"/>
    <w:rsid w:val="00394DDD"/>
    <w:rsid w:val="0039650A"/>
    <w:rsid w:val="003A1D01"/>
    <w:rsid w:val="003A3957"/>
    <w:rsid w:val="003A40D7"/>
    <w:rsid w:val="003A46FC"/>
    <w:rsid w:val="003A4895"/>
    <w:rsid w:val="003A6E5A"/>
    <w:rsid w:val="003B0036"/>
    <w:rsid w:val="003B0682"/>
    <w:rsid w:val="003B2707"/>
    <w:rsid w:val="003B6B44"/>
    <w:rsid w:val="003B7D10"/>
    <w:rsid w:val="003B7FC2"/>
    <w:rsid w:val="003D09B5"/>
    <w:rsid w:val="003D1FDD"/>
    <w:rsid w:val="003D308E"/>
    <w:rsid w:val="003D58BF"/>
    <w:rsid w:val="003D6821"/>
    <w:rsid w:val="003D78C0"/>
    <w:rsid w:val="003E0EF0"/>
    <w:rsid w:val="003E78A3"/>
    <w:rsid w:val="003F0551"/>
    <w:rsid w:val="003F1144"/>
    <w:rsid w:val="003F2B5D"/>
    <w:rsid w:val="003F6676"/>
    <w:rsid w:val="003F70C5"/>
    <w:rsid w:val="00400EF6"/>
    <w:rsid w:val="00401ADF"/>
    <w:rsid w:val="00402210"/>
    <w:rsid w:val="004033FC"/>
    <w:rsid w:val="00414DE2"/>
    <w:rsid w:val="00415FBD"/>
    <w:rsid w:val="004161B3"/>
    <w:rsid w:val="0041708A"/>
    <w:rsid w:val="00417158"/>
    <w:rsid w:val="00423063"/>
    <w:rsid w:val="00423AA2"/>
    <w:rsid w:val="004242D1"/>
    <w:rsid w:val="004303E1"/>
    <w:rsid w:val="00431A10"/>
    <w:rsid w:val="00431F5D"/>
    <w:rsid w:val="004324DA"/>
    <w:rsid w:val="004331F9"/>
    <w:rsid w:val="00444DE6"/>
    <w:rsid w:val="0044583A"/>
    <w:rsid w:val="0044623B"/>
    <w:rsid w:val="0044680B"/>
    <w:rsid w:val="004474AA"/>
    <w:rsid w:val="00453362"/>
    <w:rsid w:val="0045378E"/>
    <w:rsid w:val="004555FC"/>
    <w:rsid w:val="004568E7"/>
    <w:rsid w:val="00456C58"/>
    <w:rsid w:val="00460001"/>
    <w:rsid w:val="00460735"/>
    <w:rsid w:val="00461FDD"/>
    <w:rsid w:val="00463675"/>
    <w:rsid w:val="004659A2"/>
    <w:rsid w:val="0046644C"/>
    <w:rsid w:val="00467A4C"/>
    <w:rsid w:val="00470164"/>
    <w:rsid w:val="00470213"/>
    <w:rsid w:val="0048686E"/>
    <w:rsid w:val="00493D7D"/>
    <w:rsid w:val="00495A91"/>
    <w:rsid w:val="004A261D"/>
    <w:rsid w:val="004A4651"/>
    <w:rsid w:val="004A6E71"/>
    <w:rsid w:val="004A7C9B"/>
    <w:rsid w:val="004A7E03"/>
    <w:rsid w:val="004B1C0C"/>
    <w:rsid w:val="004B2C3A"/>
    <w:rsid w:val="004B56C3"/>
    <w:rsid w:val="004C0EF0"/>
    <w:rsid w:val="004C611C"/>
    <w:rsid w:val="004C7727"/>
    <w:rsid w:val="004D0094"/>
    <w:rsid w:val="004D57C5"/>
    <w:rsid w:val="004D71C8"/>
    <w:rsid w:val="004E11F2"/>
    <w:rsid w:val="004E5B26"/>
    <w:rsid w:val="004F3AAA"/>
    <w:rsid w:val="004F6C37"/>
    <w:rsid w:val="00502B3D"/>
    <w:rsid w:val="00504AB1"/>
    <w:rsid w:val="00504B39"/>
    <w:rsid w:val="00505969"/>
    <w:rsid w:val="00513173"/>
    <w:rsid w:val="00514122"/>
    <w:rsid w:val="005156AF"/>
    <w:rsid w:val="005156D4"/>
    <w:rsid w:val="005156FD"/>
    <w:rsid w:val="00516BD9"/>
    <w:rsid w:val="00525E5A"/>
    <w:rsid w:val="00532B10"/>
    <w:rsid w:val="00533ACC"/>
    <w:rsid w:val="005350EE"/>
    <w:rsid w:val="00536DAB"/>
    <w:rsid w:val="005409A6"/>
    <w:rsid w:val="0054151F"/>
    <w:rsid w:val="00541A17"/>
    <w:rsid w:val="00542521"/>
    <w:rsid w:val="00543BE9"/>
    <w:rsid w:val="005479EB"/>
    <w:rsid w:val="00552C67"/>
    <w:rsid w:val="00553179"/>
    <w:rsid w:val="00553F42"/>
    <w:rsid w:val="00560D98"/>
    <w:rsid w:val="00564689"/>
    <w:rsid w:val="00564DCF"/>
    <w:rsid w:val="00567199"/>
    <w:rsid w:val="005732C1"/>
    <w:rsid w:val="0057527A"/>
    <w:rsid w:val="00584F92"/>
    <w:rsid w:val="00594CF2"/>
    <w:rsid w:val="005A166F"/>
    <w:rsid w:val="005A5233"/>
    <w:rsid w:val="005C02F4"/>
    <w:rsid w:val="005C32C1"/>
    <w:rsid w:val="005C3A1B"/>
    <w:rsid w:val="005C477A"/>
    <w:rsid w:val="005C61F0"/>
    <w:rsid w:val="005D0459"/>
    <w:rsid w:val="005D0666"/>
    <w:rsid w:val="005D24CB"/>
    <w:rsid w:val="005D758C"/>
    <w:rsid w:val="005E04D8"/>
    <w:rsid w:val="005E0993"/>
    <w:rsid w:val="005E499B"/>
    <w:rsid w:val="005E6F95"/>
    <w:rsid w:val="005F0C55"/>
    <w:rsid w:val="005F106A"/>
    <w:rsid w:val="005F289D"/>
    <w:rsid w:val="005F7967"/>
    <w:rsid w:val="005F79C4"/>
    <w:rsid w:val="0060084B"/>
    <w:rsid w:val="0060211D"/>
    <w:rsid w:val="0060251A"/>
    <w:rsid w:val="00602740"/>
    <w:rsid w:val="006038F8"/>
    <w:rsid w:val="006044BD"/>
    <w:rsid w:val="00604CA8"/>
    <w:rsid w:val="00606DD7"/>
    <w:rsid w:val="006071F6"/>
    <w:rsid w:val="006073DE"/>
    <w:rsid w:val="00612303"/>
    <w:rsid w:val="00614A65"/>
    <w:rsid w:val="00614D7B"/>
    <w:rsid w:val="006154E1"/>
    <w:rsid w:val="0061597D"/>
    <w:rsid w:val="00620C6A"/>
    <w:rsid w:val="00632F35"/>
    <w:rsid w:val="00636BB8"/>
    <w:rsid w:val="006371F6"/>
    <w:rsid w:val="00646B74"/>
    <w:rsid w:val="00653190"/>
    <w:rsid w:val="00654EA6"/>
    <w:rsid w:val="00657EB6"/>
    <w:rsid w:val="006631DF"/>
    <w:rsid w:val="00663660"/>
    <w:rsid w:val="006665BE"/>
    <w:rsid w:val="006702FE"/>
    <w:rsid w:val="006716C2"/>
    <w:rsid w:val="006745EE"/>
    <w:rsid w:val="00682B86"/>
    <w:rsid w:val="00684CBB"/>
    <w:rsid w:val="0068540F"/>
    <w:rsid w:val="00691E1B"/>
    <w:rsid w:val="00694391"/>
    <w:rsid w:val="006A08D1"/>
    <w:rsid w:val="006A2BAA"/>
    <w:rsid w:val="006A4673"/>
    <w:rsid w:val="006A5FAA"/>
    <w:rsid w:val="006B14AD"/>
    <w:rsid w:val="006B3793"/>
    <w:rsid w:val="006B6D03"/>
    <w:rsid w:val="006B7C60"/>
    <w:rsid w:val="006C14A6"/>
    <w:rsid w:val="006C14B0"/>
    <w:rsid w:val="006C1CFF"/>
    <w:rsid w:val="006C2673"/>
    <w:rsid w:val="006C39ED"/>
    <w:rsid w:val="006D7FA8"/>
    <w:rsid w:val="006E3EB5"/>
    <w:rsid w:val="006F0CA5"/>
    <w:rsid w:val="006F3667"/>
    <w:rsid w:val="007012AD"/>
    <w:rsid w:val="00702A9A"/>
    <w:rsid w:val="00706B1C"/>
    <w:rsid w:val="00707CBA"/>
    <w:rsid w:val="00711306"/>
    <w:rsid w:val="007139DF"/>
    <w:rsid w:val="00720207"/>
    <w:rsid w:val="007240B0"/>
    <w:rsid w:val="0072742A"/>
    <w:rsid w:val="007328EB"/>
    <w:rsid w:val="00733049"/>
    <w:rsid w:val="007331FB"/>
    <w:rsid w:val="00733752"/>
    <w:rsid w:val="00733863"/>
    <w:rsid w:val="00740A2E"/>
    <w:rsid w:val="00742975"/>
    <w:rsid w:val="00744608"/>
    <w:rsid w:val="0074583D"/>
    <w:rsid w:val="00746058"/>
    <w:rsid w:val="00750AC2"/>
    <w:rsid w:val="00750E25"/>
    <w:rsid w:val="00751000"/>
    <w:rsid w:val="00752FCD"/>
    <w:rsid w:val="007567CC"/>
    <w:rsid w:val="007606AE"/>
    <w:rsid w:val="00763DD8"/>
    <w:rsid w:val="00765BBF"/>
    <w:rsid w:val="00771264"/>
    <w:rsid w:val="00776F45"/>
    <w:rsid w:val="00781CFC"/>
    <w:rsid w:val="00790FD9"/>
    <w:rsid w:val="0079203F"/>
    <w:rsid w:val="007A1BDF"/>
    <w:rsid w:val="007A3CE6"/>
    <w:rsid w:val="007A4511"/>
    <w:rsid w:val="007B12F3"/>
    <w:rsid w:val="007B52DC"/>
    <w:rsid w:val="007C0700"/>
    <w:rsid w:val="007C07AF"/>
    <w:rsid w:val="007C0CC8"/>
    <w:rsid w:val="007C2D58"/>
    <w:rsid w:val="007C4CE5"/>
    <w:rsid w:val="007D2FAB"/>
    <w:rsid w:val="007D6DAC"/>
    <w:rsid w:val="007D6FA9"/>
    <w:rsid w:val="007E1D87"/>
    <w:rsid w:val="007E243B"/>
    <w:rsid w:val="007E544A"/>
    <w:rsid w:val="007E7E4F"/>
    <w:rsid w:val="007E7F7F"/>
    <w:rsid w:val="007F012D"/>
    <w:rsid w:val="007F45BE"/>
    <w:rsid w:val="007F65E4"/>
    <w:rsid w:val="007F6D03"/>
    <w:rsid w:val="007F798D"/>
    <w:rsid w:val="0080001E"/>
    <w:rsid w:val="00801497"/>
    <w:rsid w:val="00802445"/>
    <w:rsid w:val="00804A57"/>
    <w:rsid w:val="00805926"/>
    <w:rsid w:val="00806748"/>
    <w:rsid w:val="00806C64"/>
    <w:rsid w:val="008177CE"/>
    <w:rsid w:val="00820745"/>
    <w:rsid w:val="00820C2C"/>
    <w:rsid w:val="008222FB"/>
    <w:rsid w:val="0082264F"/>
    <w:rsid w:val="00831451"/>
    <w:rsid w:val="00833429"/>
    <w:rsid w:val="008334D9"/>
    <w:rsid w:val="00834EB9"/>
    <w:rsid w:val="00840566"/>
    <w:rsid w:val="008427C7"/>
    <w:rsid w:val="008437DE"/>
    <w:rsid w:val="0084763B"/>
    <w:rsid w:val="008515B1"/>
    <w:rsid w:val="008522EE"/>
    <w:rsid w:val="00856FA1"/>
    <w:rsid w:val="008605CA"/>
    <w:rsid w:val="00861D77"/>
    <w:rsid w:val="00862574"/>
    <w:rsid w:val="0086373B"/>
    <w:rsid w:val="00863B15"/>
    <w:rsid w:val="00864404"/>
    <w:rsid w:val="00871782"/>
    <w:rsid w:val="0087280B"/>
    <w:rsid w:val="00875456"/>
    <w:rsid w:val="0087615D"/>
    <w:rsid w:val="00876CE3"/>
    <w:rsid w:val="00876F30"/>
    <w:rsid w:val="00882E57"/>
    <w:rsid w:val="00890D6C"/>
    <w:rsid w:val="00891BE1"/>
    <w:rsid w:val="008954D7"/>
    <w:rsid w:val="008A39CD"/>
    <w:rsid w:val="008A3D20"/>
    <w:rsid w:val="008A4AC9"/>
    <w:rsid w:val="008A69C6"/>
    <w:rsid w:val="008A7E46"/>
    <w:rsid w:val="008B183C"/>
    <w:rsid w:val="008C0EE4"/>
    <w:rsid w:val="008D1976"/>
    <w:rsid w:val="008E261A"/>
    <w:rsid w:val="008F038D"/>
    <w:rsid w:val="008F14FE"/>
    <w:rsid w:val="008F2EF7"/>
    <w:rsid w:val="008F3DB3"/>
    <w:rsid w:val="008F50D0"/>
    <w:rsid w:val="008F771C"/>
    <w:rsid w:val="0090306F"/>
    <w:rsid w:val="00903F8E"/>
    <w:rsid w:val="00905109"/>
    <w:rsid w:val="0090633A"/>
    <w:rsid w:val="00906858"/>
    <w:rsid w:val="00916738"/>
    <w:rsid w:val="00917491"/>
    <w:rsid w:val="0092371B"/>
    <w:rsid w:val="009251B8"/>
    <w:rsid w:val="00926932"/>
    <w:rsid w:val="0093439D"/>
    <w:rsid w:val="009347A2"/>
    <w:rsid w:val="00936BEE"/>
    <w:rsid w:val="009374D4"/>
    <w:rsid w:val="00937AB0"/>
    <w:rsid w:val="00942308"/>
    <w:rsid w:val="00945425"/>
    <w:rsid w:val="00953072"/>
    <w:rsid w:val="00953849"/>
    <w:rsid w:val="00954285"/>
    <w:rsid w:val="00955015"/>
    <w:rsid w:val="00955109"/>
    <w:rsid w:val="009554BF"/>
    <w:rsid w:val="00956C13"/>
    <w:rsid w:val="00962C60"/>
    <w:rsid w:val="00963156"/>
    <w:rsid w:val="00963DDD"/>
    <w:rsid w:val="00964E5D"/>
    <w:rsid w:val="00964FA9"/>
    <w:rsid w:val="00966914"/>
    <w:rsid w:val="009673A3"/>
    <w:rsid w:val="009757F3"/>
    <w:rsid w:val="00975DE3"/>
    <w:rsid w:val="009813B8"/>
    <w:rsid w:val="009853DC"/>
    <w:rsid w:val="00990D58"/>
    <w:rsid w:val="00991CB2"/>
    <w:rsid w:val="00991CE5"/>
    <w:rsid w:val="00992C6A"/>
    <w:rsid w:val="00993569"/>
    <w:rsid w:val="0099490F"/>
    <w:rsid w:val="0099734A"/>
    <w:rsid w:val="009A17A4"/>
    <w:rsid w:val="009A2DAB"/>
    <w:rsid w:val="009B0489"/>
    <w:rsid w:val="009B13C7"/>
    <w:rsid w:val="009C01CF"/>
    <w:rsid w:val="009C05A4"/>
    <w:rsid w:val="009C0E28"/>
    <w:rsid w:val="009C356F"/>
    <w:rsid w:val="009C4841"/>
    <w:rsid w:val="009C701B"/>
    <w:rsid w:val="009C790B"/>
    <w:rsid w:val="009D0B44"/>
    <w:rsid w:val="009D1179"/>
    <w:rsid w:val="009D2356"/>
    <w:rsid w:val="009D26C0"/>
    <w:rsid w:val="009D6BC3"/>
    <w:rsid w:val="009D75CE"/>
    <w:rsid w:val="009E1EE7"/>
    <w:rsid w:val="009E5CAB"/>
    <w:rsid w:val="009E6309"/>
    <w:rsid w:val="009F02F5"/>
    <w:rsid w:val="009F19C1"/>
    <w:rsid w:val="009F2D74"/>
    <w:rsid w:val="009F496F"/>
    <w:rsid w:val="009F5417"/>
    <w:rsid w:val="00A02351"/>
    <w:rsid w:val="00A02852"/>
    <w:rsid w:val="00A02E97"/>
    <w:rsid w:val="00A07A07"/>
    <w:rsid w:val="00A07CEB"/>
    <w:rsid w:val="00A11C37"/>
    <w:rsid w:val="00A161F8"/>
    <w:rsid w:val="00A17841"/>
    <w:rsid w:val="00A178DF"/>
    <w:rsid w:val="00A21097"/>
    <w:rsid w:val="00A22525"/>
    <w:rsid w:val="00A2366A"/>
    <w:rsid w:val="00A23838"/>
    <w:rsid w:val="00A322E4"/>
    <w:rsid w:val="00A338C6"/>
    <w:rsid w:val="00A3486B"/>
    <w:rsid w:val="00A36679"/>
    <w:rsid w:val="00A4301B"/>
    <w:rsid w:val="00A47839"/>
    <w:rsid w:val="00A5164B"/>
    <w:rsid w:val="00A55782"/>
    <w:rsid w:val="00A568D5"/>
    <w:rsid w:val="00A56E0B"/>
    <w:rsid w:val="00A57DF6"/>
    <w:rsid w:val="00A6178D"/>
    <w:rsid w:val="00A6197D"/>
    <w:rsid w:val="00A621EB"/>
    <w:rsid w:val="00A63E4B"/>
    <w:rsid w:val="00A64D4C"/>
    <w:rsid w:val="00A678BD"/>
    <w:rsid w:val="00A70B37"/>
    <w:rsid w:val="00A805AD"/>
    <w:rsid w:val="00A84215"/>
    <w:rsid w:val="00A872D4"/>
    <w:rsid w:val="00A90F69"/>
    <w:rsid w:val="00A9309E"/>
    <w:rsid w:val="00A93B41"/>
    <w:rsid w:val="00A94B0B"/>
    <w:rsid w:val="00A95E6C"/>
    <w:rsid w:val="00A96496"/>
    <w:rsid w:val="00AA55CD"/>
    <w:rsid w:val="00AA68EF"/>
    <w:rsid w:val="00AB00C9"/>
    <w:rsid w:val="00AB09E3"/>
    <w:rsid w:val="00AB0F4A"/>
    <w:rsid w:val="00AB1180"/>
    <w:rsid w:val="00AB5A73"/>
    <w:rsid w:val="00AB6783"/>
    <w:rsid w:val="00AC08F2"/>
    <w:rsid w:val="00AC244D"/>
    <w:rsid w:val="00AC5224"/>
    <w:rsid w:val="00AD4158"/>
    <w:rsid w:val="00AD6211"/>
    <w:rsid w:val="00AD6408"/>
    <w:rsid w:val="00AD746C"/>
    <w:rsid w:val="00AE0500"/>
    <w:rsid w:val="00AE295B"/>
    <w:rsid w:val="00AE44EF"/>
    <w:rsid w:val="00AE6B7D"/>
    <w:rsid w:val="00AE7509"/>
    <w:rsid w:val="00AF1B0E"/>
    <w:rsid w:val="00AF30FE"/>
    <w:rsid w:val="00AF3426"/>
    <w:rsid w:val="00AF36CA"/>
    <w:rsid w:val="00AF426C"/>
    <w:rsid w:val="00AF7140"/>
    <w:rsid w:val="00AF7CD6"/>
    <w:rsid w:val="00B017BF"/>
    <w:rsid w:val="00B020E0"/>
    <w:rsid w:val="00B046E5"/>
    <w:rsid w:val="00B05F34"/>
    <w:rsid w:val="00B10350"/>
    <w:rsid w:val="00B12CFD"/>
    <w:rsid w:val="00B202C4"/>
    <w:rsid w:val="00B21D03"/>
    <w:rsid w:val="00B27377"/>
    <w:rsid w:val="00B31F99"/>
    <w:rsid w:val="00B32D66"/>
    <w:rsid w:val="00B34A1C"/>
    <w:rsid w:val="00B361BB"/>
    <w:rsid w:val="00B429ED"/>
    <w:rsid w:val="00B42B21"/>
    <w:rsid w:val="00B43CC7"/>
    <w:rsid w:val="00B45E83"/>
    <w:rsid w:val="00B52210"/>
    <w:rsid w:val="00B54E49"/>
    <w:rsid w:val="00B55075"/>
    <w:rsid w:val="00B56111"/>
    <w:rsid w:val="00B601F6"/>
    <w:rsid w:val="00B62247"/>
    <w:rsid w:val="00B62FBA"/>
    <w:rsid w:val="00B72F3C"/>
    <w:rsid w:val="00B7302C"/>
    <w:rsid w:val="00B74496"/>
    <w:rsid w:val="00B76827"/>
    <w:rsid w:val="00B815C5"/>
    <w:rsid w:val="00B81FFB"/>
    <w:rsid w:val="00B82261"/>
    <w:rsid w:val="00B83138"/>
    <w:rsid w:val="00B83B8C"/>
    <w:rsid w:val="00B8461E"/>
    <w:rsid w:val="00B8622A"/>
    <w:rsid w:val="00B86E34"/>
    <w:rsid w:val="00B86E96"/>
    <w:rsid w:val="00B87696"/>
    <w:rsid w:val="00B9054B"/>
    <w:rsid w:val="00B913C3"/>
    <w:rsid w:val="00B92EC1"/>
    <w:rsid w:val="00B945D2"/>
    <w:rsid w:val="00B955BB"/>
    <w:rsid w:val="00B96831"/>
    <w:rsid w:val="00B969FE"/>
    <w:rsid w:val="00B96CC5"/>
    <w:rsid w:val="00B96F1F"/>
    <w:rsid w:val="00B97A3F"/>
    <w:rsid w:val="00BA041D"/>
    <w:rsid w:val="00BA6BEC"/>
    <w:rsid w:val="00BB16E4"/>
    <w:rsid w:val="00BB2361"/>
    <w:rsid w:val="00BB4624"/>
    <w:rsid w:val="00BB51DE"/>
    <w:rsid w:val="00BC14BC"/>
    <w:rsid w:val="00BC1ABF"/>
    <w:rsid w:val="00BC1CF4"/>
    <w:rsid w:val="00BC57AE"/>
    <w:rsid w:val="00BD092F"/>
    <w:rsid w:val="00BD2354"/>
    <w:rsid w:val="00BD2EA5"/>
    <w:rsid w:val="00BD6B78"/>
    <w:rsid w:val="00BE028D"/>
    <w:rsid w:val="00BE1FDF"/>
    <w:rsid w:val="00BE21D4"/>
    <w:rsid w:val="00BE38CB"/>
    <w:rsid w:val="00BE449D"/>
    <w:rsid w:val="00BE44DD"/>
    <w:rsid w:val="00BE6A14"/>
    <w:rsid w:val="00BF1463"/>
    <w:rsid w:val="00BF208B"/>
    <w:rsid w:val="00BF4AD7"/>
    <w:rsid w:val="00BF5300"/>
    <w:rsid w:val="00BF7A36"/>
    <w:rsid w:val="00C04AF4"/>
    <w:rsid w:val="00C10FD0"/>
    <w:rsid w:val="00C143C4"/>
    <w:rsid w:val="00C223EF"/>
    <w:rsid w:val="00C2553D"/>
    <w:rsid w:val="00C27AFB"/>
    <w:rsid w:val="00C30EDE"/>
    <w:rsid w:val="00C315A3"/>
    <w:rsid w:val="00C31D51"/>
    <w:rsid w:val="00C35F8F"/>
    <w:rsid w:val="00C36E7F"/>
    <w:rsid w:val="00C4007E"/>
    <w:rsid w:val="00C43FB5"/>
    <w:rsid w:val="00C4502C"/>
    <w:rsid w:val="00C47A92"/>
    <w:rsid w:val="00C512F7"/>
    <w:rsid w:val="00C56152"/>
    <w:rsid w:val="00C610BC"/>
    <w:rsid w:val="00C61BE7"/>
    <w:rsid w:val="00C6223C"/>
    <w:rsid w:val="00C63503"/>
    <w:rsid w:val="00C64C88"/>
    <w:rsid w:val="00C64FC6"/>
    <w:rsid w:val="00C73599"/>
    <w:rsid w:val="00C735E2"/>
    <w:rsid w:val="00C74EF6"/>
    <w:rsid w:val="00C82FE7"/>
    <w:rsid w:val="00C8348F"/>
    <w:rsid w:val="00C84C3A"/>
    <w:rsid w:val="00C942B2"/>
    <w:rsid w:val="00C951F5"/>
    <w:rsid w:val="00C96FD8"/>
    <w:rsid w:val="00CA29FA"/>
    <w:rsid w:val="00CA51DF"/>
    <w:rsid w:val="00CA6440"/>
    <w:rsid w:val="00CA7030"/>
    <w:rsid w:val="00CB0E27"/>
    <w:rsid w:val="00CB1943"/>
    <w:rsid w:val="00CB28BF"/>
    <w:rsid w:val="00CB376C"/>
    <w:rsid w:val="00CB6ABE"/>
    <w:rsid w:val="00CC0BBF"/>
    <w:rsid w:val="00CC0C3B"/>
    <w:rsid w:val="00CC0D26"/>
    <w:rsid w:val="00CC0EED"/>
    <w:rsid w:val="00CC1FAC"/>
    <w:rsid w:val="00CC223C"/>
    <w:rsid w:val="00CC2A90"/>
    <w:rsid w:val="00CC5252"/>
    <w:rsid w:val="00CD0FFA"/>
    <w:rsid w:val="00CD135E"/>
    <w:rsid w:val="00CD7280"/>
    <w:rsid w:val="00CE0371"/>
    <w:rsid w:val="00CE0C7F"/>
    <w:rsid w:val="00CE0E35"/>
    <w:rsid w:val="00CE5694"/>
    <w:rsid w:val="00CE5F67"/>
    <w:rsid w:val="00CF1638"/>
    <w:rsid w:val="00CF1C70"/>
    <w:rsid w:val="00CF2588"/>
    <w:rsid w:val="00CF2AAF"/>
    <w:rsid w:val="00CF46C0"/>
    <w:rsid w:val="00D00A7B"/>
    <w:rsid w:val="00D048FF"/>
    <w:rsid w:val="00D070A1"/>
    <w:rsid w:val="00D071EB"/>
    <w:rsid w:val="00D15A33"/>
    <w:rsid w:val="00D1762F"/>
    <w:rsid w:val="00D222B7"/>
    <w:rsid w:val="00D23AE0"/>
    <w:rsid w:val="00D25B7B"/>
    <w:rsid w:val="00D30E96"/>
    <w:rsid w:val="00D33628"/>
    <w:rsid w:val="00D33B58"/>
    <w:rsid w:val="00D34960"/>
    <w:rsid w:val="00D35D35"/>
    <w:rsid w:val="00D3780F"/>
    <w:rsid w:val="00D3796B"/>
    <w:rsid w:val="00D41498"/>
    <w:rsid w:val="00D421C7"/>
    <w:rsid w:val="00D45915"/>
    <w:rsid w:val="00D46B8D"/>
    <w:rsid w:val="00D5231C"/>
    <w:rsid w:val="00D53889"/>
    <w:rsid w:val="00D540B4"/>
    <w:rsid w:val="00D5495C"/>
    <w:rsid w:val="00D5574F"/>
    <w:rsid w:val="00D578DF"/>
    <w:rsid w:val="00D63B58"/>
    <w:rsid w:val="00D643DA"/>
    <w:rsid w:val="00D647FB"/>
    <w:rsid w:val="00D64E46"/>
    <w:rsid w:val="00D70F04"/>
    <w:rsid w:val="00D72119"/>
    <w:rsid w:val="00D8623C"/>
    <w:rsid w:val="00D87261"/>
    <w:rsid w:val="00D904F1"/>
    <w:rsid w:val="00D9240E"/>
    <w:rsid w:val="00D96DD8"/>
    <w:rsid w:val="00DA26CC"/>
    <w:rsid w:val="00DA4667"/>
    <w:rsid w:val="00DA4855"/>
    <w:rsid w:val="00DA4E89"/>
    <w:rsid w:val="00DA7FD8"/>
    <w:rsid w:val="00DB2AC5"/>
    <w:rsid w:val="00DB508E"/>
    <w:rsid w:val="00DB6DFF"/>
    <w:rsid w:val="00DB7C82"/>
    <w:rsid w:val="00DD1AE5"/>
    <w:rsid w:val="00DD2975"/>
    <w:rsid w:val="00DD3281"/>
    <w:rsid w:val="00DD32B7"/>
    <w:rsid w:val="00DD70F4"/>
    <w:rsid w:val="00DD7615"/>
    <w:rsid w:val="00DE727D"/>
    <w:rsid w:val="00DF00B3"/>
    <w:rsid w:val="00DF1803"/>
    <w:rsid w:val="00DF2005"/>
    <w:rsid w:val="00DF5D76"/>
    <w:rsid w:val="00DF6C0A"/>
    <w:rsid w:val="00E00B5F"/>
    <w:rsid w:val="00E10EAC"/>
    <w:rsid w:val="00E10F92"/>
    <w:rsid w:val="00E120BC"/>
    <w:rsid w:val="00E1216E"/>
    <w:rsid w:val="00E12C81"/>
    <w:rsid w:val="00E13663"/>
    <w:rsid w:val="00E14B35"/>
    <w:rsid w:val="00E15BAD"/>
    <w:rsid w:val="00E15EAE"/>
    <w:rsid w:val="00E1738A"/>
    <w:rsid w:val="00E175EE"/>
    <w:rsid w:val="00E2019A"/>
    <w:rsid w:val="00E20998"/>
    <w:rsid w:val="00E228C8"/>
    <w:rsid w:val="00E270D1"/>
    <w:rsid w:val="00E3243A"/>
    <w:rsid w:val="00E332E8"/>
    <w:rsid w:val="00E33D69"/>
    <w:rsid w:val="00E35A80"/>
    <w:rsid w:val="00E365F8"/>
    <w:rsid w:val="00E36BDA"/>
    <w:rsid w:val="00E36DFB"/>
    <w:rsid w:val="00E37A6B"/>
    <w:rsid w:val="00E51AB6"/>
    <w:rsid w:val="00E526D8"/>
    <w:rsid w:val="00E56451"/>
    <w:rsid w:val="00E64A92"/>
    <w:rsid w:val="00E64F50"/>
    <w:rsid w:val="00E65C5D"/>
    <w:rsid w:val="00E672EA"/>
    <w:rsid w:val="00E677CD"/>
    <w:rsid w:val="00E67BC9"/>
    <w:rsid w:val="00E71880"/>
    <w:rsid w:val="00E71E39"/>
    <w:rsid w:val="00E73783"/>
    <w:rsid w:val="00E74E50"/>
    <w:rsid w:val="00E761AC"/>
    <w:rsid w:val="00E768A0"/>
    <w:rsid w:val="00E76934"/>
    <w:rsid w:val="00E805BD"/>
    <w:rsid w:val="00E8282B"/>
    <w:rsid w:val="00E84136"/>
    <w:rsid w:val="00E95B55"/>
    <w:rsid w:val="00E97F32"/>
    <w:rsid w:val="00EA139D"/>
    <w:rsid w:val="00EA16E1"/>
    <w:rsid w:val="00EA1823"/>
    <w:rsid w:val="00EA4443"/>
    <w:rsid w:val="00EA5A35"/>
    <w:rsid w:val="00EB03A1"/>
    <w:rsid w:val="00EB10C8"/>
    <w:rsid w:val="00EB17AF"/>
    <w:rsid w:val="00EB6355"/>
    <w:rsid w:val="00EC04AA"/>
    <w:rsid w:val="00EC0D52"/>
    <w:rsid w:val="00EC1BA0"/>
    <w:rsid w:val="00EC714A"/>
    <w:rsid w:val="00ED04A8"/>
    <w:rsid w:val="00ED1B7F"/>
    <w:rsid w:val="00ED2921"/>
    <w:rsid w:val="00ED4069"/>
    <w:rsid w:val="00ED4D88"/>
    <w:rsid w:val="00ED73F3"/>
    <w:rsid w:val="00EE5673"/>
    <w:rsid w:val="00EE59A1"/>
    <w:rsid w:val="00EE6975"/>
    <w:rsid w:val="00EE6AA7"/>
    <w:rsid w:val="00EE7036"/>
    <w:rsid w:val="00EE7CF6"/>
    <w:rsid w:val="00EF146D"/>
    <w:rsid w:val="00EF174C"/>
    <w:rsid w:val="00EF4D5C"/>
    <w:rsid w:val="00EF58C4"/>
    <w:rsid w:val="00EF6773"/>
    <w:rsid w:val="00F000F4"/>
    <w:rsid w:val="00F03890"/>
    <w:rsid w:val="00F051A1"/>
    <w:rsid w:val="00F05F69"/>
    <w:rsid w:val="00F0656C"/>
    <w:rsid w:val="00F129D1"/>
    <w:rsid w:val="00F138FB"/>
    <w:rsid w:val="00F202C1"/>
    <w:rsid w:val="00F2264F"/>
    <w:rsid w:val="00F226F5"/>
    <w:rsid w:val="00F23CA8"/>
    <w:rsid w:val="00F23E96"/>
    <w:rsid w:val="00F30776"/>
    <w:rsid w:val="00F33672"/>
    <w:rsid w:val="00F35D79"/>
    <w:rsid w:val="00F40FE0"/>
    <w:rsid w:val="00F4423C"/>
    <w:rsid w:val="00F53C76"/>
    <w:rsid w:val="00F5435B"/>
    <w:rsid w:val="00F54A0A"/>
    <w:rsid w:val="00F5760D"/>
    <w:rsid w:val="00F6093A"/>
    <w:rsid w:val="00F624F0"/>
    <w:rsid w:val="00F62A74"/>
    <w:rsid w:val="00F63DB9"/>
    <w:rsid w:val="00F6531E"/>
    <w:rsid w:val="00F66805"/>
    <w:rsid w:val="00F72523"/>
    <w:rsid w:val="00F73BCF"/>
    <w:rsid w:val="00F73BFD"/>
    <w:rsid w:val="00F7419C"/>
    <w:rsid w:val="00F76FCA"/>
    <w:rsid w:val="00F817DB"/>
    <w:rsid w:val="00F81CD4"/>
    <w:rsid w:val="00F8542D"/>
    <w:rsid w:val="00F85D85"/>
    <w:rsid w:val="00F87CE2"/>
    <w:rsid w:val="00F90FC0"/>
    <w:rsid w:val="00F91C3D"/>
    <w:rsid w:val="00F95166"/>
    <w:rsid w:val="00FA0621"/>
    <w:rsid w:val="00FA10C9"/>
    <w:rsid w:val="00FB4A79"/>
    <w:rsid w:val="00FB4CB8"/>
    <w:rsid w:val="00FB5618"/>
    <w:rsid w:val="00FB77E2"/>
    <w:rsid w:val="00FC1453"/>
    <w:rsid w:val="00FC2201"/>
    <w:rsid w:val="00FC29FA"/>
    <w:rsid w:val="00FD096D"/>
    <w:rsid w:val="00FD0C19"/>
    <w:rsid w:val="00FD42E2"/>
    <w:rsid w:val="00FD4AA8"/>
    <w:rsid w:val="00FD6BEA"/>
    <w:rsid w:val="00FD6CC0"/>
    <w:rsid w:val="00FD70B7"/>
    <w:rsid w:val="00FE01F6"/>
    <w:rsid w:val="00FE1E02"/>
    <w:rsid w:val="00FE3F1A"/>
    <w:rsid w:val="00FE4F45"/>
    <w:rsid w:val="00FE53F4"/>
    <w:rsid w:val="00FF101E"/>
    <w:rsid w:val="00FF1EE5"/>
    <w:rsid w:val="00FF3C5C"/>
    <w:rsid w:val="00FF6DF9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45D633"/>
  <w15:docId w15:val="{ACF68B50-935F-4D6D-AD4D-19254CAD2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0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49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C57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57B3"/>
  </w:style>
  <w:style w:type="paragraph" w:styleId="Footer">
    <w:name w:val="footer"/>
    <w:basedOn w:val="Normal"/>
    <w:link w:val="FooterChar"/>
    <w:uiPriority w:val="99"/>
    <w:unhideWhenUsed/>
    <w:rsid w:val="002C57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7B3"/>
  </w:style>
  <w:style w:type="paragraph" w:styleId="NoSpacing">
    <w:name w:val="No Spacing"/>
    <w:uiPriority w:val="1"/>
    <w:qFormat/>
    <w:rsid w:val="00A161F8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0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ret\Documents\Doc1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EE42B-F9F2-49A9-9A5D-7E2842233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 Letter Head</Template>
  <TotalTime>82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</dc:creator>
  <cp:lastModifiedBy>Craig Swenson</cp:lastModifiedBy>
  <cp:revision>14</cp:revision>
  <cp:lastPrinted>2018-08-12T21:06:00Z</cp:lastPrinted>
  <dcterms:created xsi:type="dcterms:W3CDTF">2016-07-15T04:25:00Z</dcterms:created>
  <dcterms:modified xsi:type="dcterms:W3CDTF">2018-10-11T18:53:00Z</dcterms:modified>
</cp:coreProperties>
</file>