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EB000" w14:textId="3F4821CB" w:rsidR="00002CEC" w:rsidRPr="00F84C38" w:rsidRDefault="00BF208B" w:rsidP="00F84C38">
      <w:pPr>
        <w:jc w:val="center"/>
      </w:pPr>
      <w:r w:rsidRPr="00F84C38">
        <w:rPr>
          <w:noProof/>
        </w:rPr>
        <w:drawing>
          <wp:inline distT="0" distB="0" distL="0" distR="0" wp14:anchorId="1CCEB003" wp14:editId="1CCEB004">
            <wp:extent cx="1379943" cy="1286359"/>
            <wp:effectExtent l="19050" t="0" r="0" b="0"/>
            <wp:docPr id="1" name="Picture 0" descr="Lodi Township Seal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i Township Seal 00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39" cy="12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B001" w14:textId="77777777" w:rsidR="00DF2005" w:rsidRPr="00F84C38" w:rsidRDefault="00DF2005" w:rsidP="00DF2005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84C38">
        <w:rPr>
          <w:rFonts w:cstheme="minorHAnsi"/>
          <w:b/>
          <w:sz w:val="24"/>
          <w:szCs w:val="24"/>
        </w:rPr>
        <w:t>Lodi Township Planning Commission</w:t>
      </w:r>
    </w:p>
    <w:p w14:paraId="1CCEB002" w14:textId="1F1224E6" w:rsidR="00DF2005" w:rsidRPr="00F84C38" w:rsidRDefault="00F84C38" w:rsidP="00DF2005">
      <w:pPr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F84C38">
        <w:rPr>
          <w:rFonts w:cstheme="minorHAnsi"/>
          <w:bCs/>
          <w:sz w:val="20"/>
          <w:szCs w:val="20"/>
        </w:rPr>
        <w:t>3775 Pleasant Lake Road</w:t>
      </w:r>
    </w:p>
    <w:p w14:paraId="161E49C0" w14:textId="1192E953" w:rsidR="00F84C38" w:rsidRPr="00F84C38" w:rsidRDefault="00F84C38" w:rsidP="00DF2005">
      <w:pPr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F84C38">
        <w:rPr>
          <w:rFonts w:cstheme="minorHAnsi"/>
          <w:bCs/>
          <w:sz w:val="20"/>
          <w:szCs w:val="20"/>
        </w:rPr>
        <w:t>Ann Arbor, Michigan 48103</w:t>
      </w:r>
    </w:p>
    <w:p w14:paraId="4C0DBE83" w14:textId="031E01AA" w:rsidR="00F84C38" w:rsidRPr="00F84C38" w:rsidRDefault="00F84C38" w:rsidP="00DF2005">
      <w:pPr>
        <w:spacing w:after="0" w:line="240" w:lineRule="auto"/>
        <w:jc w:val="center"/>
        <w:rPr>
          <w:rFonts w:cstheme="minorHAnsi"/>
          <w:b/>
        </w:rPr>
      </w:pPr>
      <w:r w:rsidRPr="00F84C38">
        <w:rPr>
          <w:rFonts w:cstheme="minorHAnsi"/>
          <w:b/>
        </w:rPr>
        <w:t>7:00 P.M.  July 28, 2020</w:t>
      </w:r>
    </w:p>
    <w:p w14:paraId="31328EBB" w14:textId="7B9A69B5" w:rsidR="00F84C38" w:rsidRPr="00F84C38" w:rsidRDefault="00F84C38" w:rsidP="00DF2005">
      <w:pPr>
        <w:spacing w:after="0" w:line="240" w:lineRule="auto"/>
        <w:jc w:val="center"/>
        <w:rPr>
          <w:rFonts w:cstheme="minorHAnsi"/>
          <w:b/>
        </w:rPr>
      </w:pPr>
    </w:p>
    <w:p w14:paraId="6DD64A6C" w14:textId="69C2A333" w:rsidR="00F84C38" w:rsidRPr="00F84C38" w:rsidRDefault="00F84C38" w:rsidP="00DF2005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F84C38">
        <w:rPr>
          <w:rFonts w:cstheme="minorHAnsi"/>
          <w:b/>
          <w:sz w:val="28"/>
          <w:szCs w:val="28"/>
        </w:rPr>
        <w:t>Agenda</w:t>
      </w:r>
    </w:p>
    <w:p w14:paraId="6AFBD0A3" w14:textId="17BFA0F1" w:rsidR="00F84C38" w:rsidRDefault="00F84C38" w:rsidP="00DF2005">
      <w:pPr>
        <w:spacing w:after="0" w:line="240" w:lineRule="auto"/>
        <w:jc w:val="center"/>
        <w:rPr>
          <w:rFonts w:cstheme="minorHAnsi"/>
          <w:b/>
        </w:rPr>
      </w:pPr>
    </w:p>
    <w:p w14:paraId="2D8DF500" w14:textId="77777777" w:rsidR="007B2D68" w:rsidRPr="00F84C38" w:rsidRDefault="007B2D68" w:rsidP="00DF2005">
      <w:pPr>
        <w:spacing w:after="0" w:line="240" w:lineRule="auto"/>
        <w:jc w:val="center"/>
        <w:rPr>
          <w:rFonts w:cstheme="minorHAnsi"/>
          <w:b/>
        </w:rPr>
      </w:pPr>
    </w:p>
    <w:p w14:paraId="576EAE3F" w14:textId="62E160F8" w:rsidR="007B2D68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 xml:space="preserve">Call to Order and </w:t>
      </w:r>
      <w:r w:rsidR="00F84C38" w:rsidRPr="004D375C">
        <w:rPr>
          <w:rFonts w:cstheme="minorHAnsi"/>
          <w:b/>
          <w:bCs/>
          <w:sz w:val="24"/>
          <w:szCs w:val="24"/>
        </w:rPr>
        <w:t xml:space="preserve">Pledge of Allegiance </w:t>
      </w:r>
    </w:p>
    <w:p w14:paraId="1D9CEA08" w14:textId="133D8812" w:rsidR="00F84C38" w:rsidRPr="004D375C" w:rsidRDefault="00F84C3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Roll Call</w:t>
      </w:r>
      <w:r w:rsidR="00913EB9">
        <w:rPr>
          <w:rFonts w:cstheme="minorHAnsi"/>
          <w:b/>
          <w:bCs/>
          <w:sz w:val="24"/>
          <w:szCs w:val="24"/>
        </w:rPr>
        <w:t xml:space="preserve"> and New Member Introduction</w:t>
      </w:r>
    </w:p>
    <w:p w14:paraId="4C532592" w14:textId="724392BE" w:rsidR="00F84C38" w:rsidRPr="004D375C" w:rsidRDefault="00F84C3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Election of Chairperson</w:t>
      </w:r>
    </w:p>
    <w:p w14:paraId="05A98B71" w14:textId="6EEF68B0" w:rsidR="000117D3" w:rsidRPr="004D375C" w:rsidRDefault="000117D3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Election of Vice Chair</w:t>
      </w:r>
    </w:p>
    <w:p w14:paraId="3C6DA7CE" w14:textId="396F3F7B" w:rsidR="00F84C38" w:rsidRPr="004D375C" w:rsidRDefault="00F84C3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Publi</w:t>
      </w:r>
      <w:r w:rsidR="007B2D68" w:rsidRPr="004D375C">
        <w:rPr>
          <w:rFonts w:cstheme="minorHAnsi"/>
          <w:b/>
          <w:bCs/>
          <w:sz w:val="24"/>
          <w:szCs w:val="24"/>
        </w:rPr>
        <w:t>c Comment</w:t>
      </w:r>
    </w:p>
    <w:p w14:paraId="02D697C8" w14:textId="03869531" w:rsidR="004D375C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Approval of Minutes</w:t>
      </w:r>
    </w:p>
    <w:p w14:paraId="7BE32740" w14:textId="52B85714" w:rsidR="007B2D68" w:rsidRPr="007B2D68" w:rsidRDefault="007B2D68" w:rsidP="004D375C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7B2D68">
        <w:rPr>
          <w:rFonts w:cstheme="minorHAnsi"/>
          <w:sz w:val="24"/>
          <w:szCs w:val="24"/>
        </w:rPr>
        <w:t>Regular Meeting of May 26, 2020</w:t>
      </w:r>
      <w:r w:rsidR="00913EB9">
        <w:rPr>
          <w:rFonts w:cstheme="minorHAnsi"/>
          <w:sz w:val="24"/>
          <w:szCs w:val="24"/>
        </w:rPr>
        <w:t xml:space="preserve"> </w:t>
      </w:r>
    </w:p>
    <w:p w14:paraId="38BC6B42" w14:textId="3CDB37E2" w:rsidR="007B2D68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Approval of Agenda</w:t>
      </w:r>
    </w:p>
    <w:p w14:paraId="756B3CDA" w14:textId="2A9E3506" w:rsidR="007B2D68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Old Business</w:t>
      </w:r>
    </w:p>
    <w:p w14:paraId="1264FABA" w14:textId="01C44063" w:rsidR="007B2D68" w:rsidRDefault="000117D3" w:rsidP="007B2D68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Application 2016-007, Elodea Lane Private Road, Parcel M-13-16-400-002</w:t>
      </w:r>
      <w:r w:rsidR="00142FC5">
        <w:rPr>
          <w:rFonts w:cstheme="minorHAnsi"/>
          <w:sz w:val="24"/>
          <w:szCs w:val="24"/>
        </w:rPr>
        <w:t>.</w:t>
      </w:r>
    </w:p>
    <w:p w14:paraId="568BA639" w14:textId="12D30E52" w:rsidR="000117D3" w:rsidRPr="00053438" w:rsidRDefault="00142FC5" w:rsidP="007B2D68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Master Plan and/or Zoning Ordinance amendment for a </w:t>
      </w:r>
      <w:r w:rsidR="00764AC1">
        <w:rPr>
          <w:rFonts w:cstheme="minorHAnsi"/>
          <w:sz w:val="24"/>
          <w:szCs w:val="24"/>
        </w:rPr>
        <w:t>Residen</w:t>
      </w:r>
      <w:r w:rsidR="00770C15">
        <w:rPr>
          <w:rFonts w:cstheme="minorHAnsi"/>
          <w:sz w:val="24"/>
          <w:szCs w:val="24"/>
        </w:rPr>
        <w:t>tial Office District</w:t>
      </w:r>
      <w:r>
        <w:rPr>
          <w:rFonts w:cstheme="minorHAnsi"/>
          <w:sz w:val="24"/>
          <w:szCs w:val="24"/>
        </w:rPr>
        <w:t>.</w:t>
      </w:r>
    </w:p>
    <w:p w14:paraId="2616B5AD" w14:textId="45D918CF" w:rsidR="00913EB9" w:rsidRPr="00913EB9" w:rsidRDefault="000117D3" w:rsidP="00913EB9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053438">
        <w:rPr>
          <w:rFonts w:cstheme="minorHAnsi"/>
          <w:sz w:val="24"/>
          <w:szCs w:val="24"/>
        </w:rPr>
        <w:t xml:space="preserve">Township Board request for Zoning Ordinance </w:t>
      </w:r>
      <w:r w:rsidR="00913EB9">
        <w:rPr>
          <w:rFonts w:cstheme="minorHAnsi"/>
          <w:sz w:val="24"/>
          <w:szCs w:val="24"/>
        </w:rPr>
        <w:t>A</w:t>
      </w:r>
      <w:r w:rsidRPr="00053438">
        <w:rPr>
          <w:rFonts w:cstheme="minorHAnsi"/>
          <w:sz w:val="24"/>
          <w:szCs w:val="24"/>
        </w:rPr>
        <w:t>mendment</w:t>
      </w:r>
      <w:r w:rsidR="00913EB9">
        <w:rPr>
          <w:rFonts w:cstheme="minorHAnsi"/>
          <w:sz w:val="24"/>
          <w:szCs w:val="24"/>
        </w:rPr>
        <w:t xml:space="preserve"> - postponed until future meeting</w:t>
      </w:r>
      <w:r w:rsidR="00142FC5">
        <w:rPr>
          <w:rFonts w:cstheme="minorHAnsi"/>
          <w:sz w:val="24"/>
          <w:szCs w:val="24"/>
        </w:rPr>
        <w:t>.</w:t>
      </w:r>
    </w:p>
    <w:p w14:paraId="31E02693" w14:textId="46759E7E" w:rsidR="007B2D68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New Business</w:t>
      </w:r>
    </w:p>
    <w:p w14:paraId="294E24C3" w14:textId="5EB1EFC6" w:rsidR="007B2D68" w:rsidRPr="007B2D68" w:rsidRDefault="000117D3" w:rsidP="007B2D68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Nothing at this time.</w:t>
      </w:r>
    </w:p>
    <w:p w14:paraId="0898C203" w14:textId="0F3D17AF" w:rsidR="007B2D68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Reports</w:t>
      </w:r>
    </w:p>
    <w:p w14:paraId="35C2596F" w14:textId="20BADBA6" w:rsidR="007B2D68" w:rsidRPr="007B2D68" w:rsidRDefault="007B2D68" w:rsidP="007B2D68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7B2D68">
        <w:rPr>
          <w:rFonts w:cstheme="minorHAnsi"/>
          <w:sz w:val="24"/>
          <w:szCs w:val="24"/>
        </w:rPr>
        <w:t>Commissioners</w:t>
      </w:r>
    </w:p>
    <w:p w14:paraId="215E5EAA" w14:textId="4FC11E52" w:rsidR="007B2D68" w:rsidRPr="007B2D68" w:rsidRDefault="007B2D68" w:rsidP="007B2D68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7B2D68">
        <w:rPr>
          <w:rFonts w:cstheme="minorHAnsi"/>
          <w:sz w:val="24"/>
          <w:szCs w:val="24"/>
        </w:rPr>
        <w:t>Planning Consultant</w:t>
      </w:r>
    </w:p>
    <w:p w14:paraId="69C46550" w14:textId="5BFE8374" w:rsidR="007B2D68" w:rsidRPr="007B2D68" w:rsidRDefault="007B2D68" w:rsidP="007B2D68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7B2D68">
        <w:rPr>
          <w:rFonts w:cstheme="minorHAnsi"/>
          <w:sz w:val="24"/>
          <w:szCs w:val="24"/>
        </w:rPr>
        <w:t>Engineering Consultant</w:t>
      </w:r>
    </w:p>
    <w:p w14:paraId="380E73AC" w14:textId="20B7FB5D" w:rsidR="007B2D68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Other Business</w:t>
      </w:r>
    </w:p>
    <w:p w14:paraId="4D32D82E" w14:textId="2A5C91A8" w:rsidR="007B2D68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Public Comment</w:t>
      </w:r>
    </w:p>
    <w:p w14:paraId="3C4CA137" w14:textId="02BB4BD4" w:rsidR="007B2D68" w:rsidRPr="004D375C" w:rsidRDefault="007B2D68" w:rsidP="007B2D68">
      <w:pPr>
        <w:pStyle w:val="ListParagraph"/>
        <w:numPr>
          <w:ilvl w:val="0"/>
          <w:numId w:val="30"/>
        </w:numPr>
        <w:rPr>
          <w:rFonts w:cstheme="minorHAnsi"/>
          <w:b/>
          <w:bCs/>
          <w:sz w:val="24"/>
          <w:szCs w:val="24"/>
        </w:rPr>
      </w:pPr>
      <w:r w:rsidRPr="004D375C">
        <w:rPr>
          <w:rFonts w:cstheme="minorHAnsi"/>
          <w:b/>
          <w:bCs/>
          <w:sz w:val="24"/>
          <w:szCs w:val="24"/>
        </w:rPr>
        <w:t>Adjournment</w:t>
      </w:r>
    </w:p>
    <w:p w14:paraId="6658C487" w14:textId="767857F1" w:rsidR="007B2D68" w:rsidRPr="007B2D68" w:rsidRDefault="007B2D68" w:rsidP="00F84C38">
      <w:pPr>
        <w:ind w:left="720"/>
        <w:rPr>
          <w:rFonts w:cstheme="minorHAnsi"/>
          <w:sz w:val="24"/>
          <w:szCs w:val="24"/>
        </w:rPr>
      </w:pPr>
    </w:p>
    <w:p w14:paraId="01D2B4C9" w14:textId="0B6E3CCB" w:rsidR="007B2D68" w:rsidRPr="007B2D68" w:rsidRDefault="007B2D68" w:rsidP="00F84C38">
      <w:pPr>
        <w:ind w:left="720"/>
        <w:rPr>
          <w:rFonts w:cstheme="minorHAnsi"/>
          <w:sz w:val="24"/>
          <w:szCs w:val="24"/>
        </w:rPr>
      </w:pPr>
    </w:p>
    <w:p w14:paraId="1F1EECF3" w14:textId="7B14F6D8" w:rsidR="007B2D68" w:rsidRPr="007B2D68" w:rsidRDefault="007B2D68" w:rsidP="004D375C">
      <w:pPr>
        <w:ind w:left="720"/>
        <w:jc w:val="center"/>
        <w:rPr>
          <w:rFonts w:cstheme="minorHAnsi"/>
          <w:sz w:val="24"/>
          <w:szCs w:val="24"/>
        </w:rPr>
      </w:pPr>
      <w:r w:rsidRPr="007B2D68">
        <w:rPr>
          <w:rFonts w:cstheme="minorHAnsi"/>
          <w:sz w:val="24"/>
          <w:szCs w:val="24"/>
        </w:rPr>
        <w:t>Next Regularly Scheduled Meeting is August 25, 2020 at 7:00 P.M.</w:t>
      </w:r>
    </w:p>
    <w:sectPr w:rsidR="007B2D68" w:rsidRPr="007B2D68" w:rsidSect="008F2EF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9D75A" w14:textId="77777777" w:rsidR="005D7AB9" w:rsidRDefault="005D7AB9" w:rsidP="002C57B3">
      <w:pPr>
        <w:spacing w:after="0" w:line="240" w:lineRule="auto"/>
      </w:pPr>
      <w:r>
        <w:separator/>
      </w:r>
    </w:p>
  </w:endnote>
  <w:endnote w:type="continuationSeparator" w:id="0">
    <w:p w14:paraId="644FE6F5" w14:textId="77777777" w:rsidR="005D7AB9" w:rsidRDefault="005D7AB9" w:rsidP="002C5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CAB2A" w14:textId="77777777" w:rsidR="005D7AB9" w:rsidRDefault="005D7AB9" w:rsidP="002C57B3">
      <w:pPr>
        <w:spacing w:after="0" w:line="240" w:lineRule="auto"/>
      </w:pPr>
      <w:r>
        <w:separator/>
      </w:r>
    </w:p>
  </w:footnote>
  <w:footnote w:type="continuationSeparator" w:id="0">
    <w:p w14:paraId="45651C67" w14:textId="77777777" w:rsidR="005D7AB9" w:rsidRDefault="005D7AB9" w:rsidP="002C5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67D1A"/>
    <w:multiLevelType w:val="hybridMultilevel"/>
    <w:tmpl w:val="ACD05338"/>
    <w:lvl w:ilvl="0" w:tplc="970AEE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BB278C"/>
    <w:multiLevelType w:val="hybridMultilevel"/>
    <w:tmpl w:val="F6C20C2E"/>
    <w:lvl w:ilvl="0" w:tplc="A0F2FB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8A170B"/>
    <w:multiLevelType w:val="hybridMultilevel"/>
    <w:tmpl w:val="512C8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E559E"/>
    <w:multiLevelType w:val="hybridMultilevel"/>
    <w:tmpl w:val="3A1823C4"/>
    <w:lvl w:ilvl="0" w:tplc="6FDA7B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204667"/>
    <w:multiLevelType w:val="hybridMultilevel"/>
    <w:tmpl w:val="FC1AF82E"/>
    <w:lvl w:ilvl="0" w:tplc="0CC2D7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0A5149"/>
    <w:multiLevelType w:val="hybridMultilevel"/>
    <w:tmpl w:val="36D4DE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632B86"/>
    <w:multiLevelType w:val="hybridMultilevel"/>
    <w:tmpl w:val="737E444C"/>
    <w:lvl w:ilvl="0" w:tplc="7CE03F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284D05"/>
    <w:multiLevelType w:val="hybridMultilevel"/>
    <w:tmpl w:val="EE3C0AC6"/>
    <w:lvl w:ilvl="0" w:tplc="FBF8DE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6D2754"/>
    <w:multiLevelType w:val="hybridMultilevel"/>
    <w:tmpl w:val="2FC8660A"/>
    <w:lvl w:ilvl="0" w:tplc="A83A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8D77194"/>
    <w:multiLevelType w:val="hybridMultilevel"/>
    <w:tmpl w:val="621411CA"/>
    <w:lvl w:ilvl="0" w:tplc="FC6EB2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1D422D"/>
    <w:multiLevelType w:val="hybridMultilevel"/>
    <w:tmpl w:val="86E0D8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EE06BF"/>
    <w:multiLevelType w:val="hybridMultilevel"/>
    <w:tmpl w:val="EE90B0D4"/>
    <w:lvl w:ilvl="0" w:tplc="FCAC1B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1E37C0"/>
    <w:multiLevelType w:val="hybridMultilevel"/>
    <w:tmpl w:val="C80E3A0A"/>
    <w:lvl w:ilvl="0" w:tplc="513842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7B113FA"/>
    <w:multiLevelType w:val="hybridMultilevel"/>
    <w:tmpl w:val="01B24FBE"/>
    <w:lvl w:ilvl="0" w:tplc="5B80C6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C311DE"/>
    <w:multiLevelType w:val="hybridMultilevel"/>
    <w:tmpl w:val="968C190A"/>
    <w:lvl w:ilvl="0" w:tplc="4EFEE3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A8461CC"/>
    <w:multiLevelType w:val="hybridMultilevel"/>
    <w:tmpl w:val="4A005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97F87"/>
    <w:multiLevelType w:val="hybridMultilevel"/>
    <w:tmpl w:val="CA3CF726"/>
    <w:lvl w:ilvl="0" w:tplc="DDC0CA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F92221"/>
    <w:multiLevelType w:val="hybridMultilevel"/>
    <w:tmpl w:val="BFF0DA40"/>
    <w:lvl w:ilvl="0" w:tplc="B72E10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571A21"/>
    <w:multiLevelType w:val="hybridMultilevel"/>
    <w:tmpl w:val="98580DC2"/>
    <w:lvl w:ilvl="0" w:tplc="0B2E5B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6F05C8D"/>
    <w:multiLevelType w:val="hybridMultilevel"/>
    <w:tmpl w:val="7A70BE00"/>
    <w:lvl w:ilvl="0" w:tplc="BC4E7B1C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7F57475"/>
    <w:multiLevelType w:val="hybridMultilevel"/>
    <w:tmpl w:val="53AEA9AE"/>
    <w:lvl w:ilvl="0" w:tplc="511ADC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8456DCD"/>
    <w:multiLevelType w:val="hybridMultilevel"/>
    <w:tmpl w:val="3AFC599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C0418E"/>
    <w:multiLevelType w:val="hybridMultilevel"/>
    <w:tmpl w:val="44922864"/>
    <w:lvl w:ilvl="0" w:tplc="ECEA8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14307C"/>
    <w:multiLevelType w:val="hybridMultilevel"/>
    <w:tmpl w:val="CE10D594"/>
    <w:lvl w:ilvl="0" w:tplc="A53C90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2D05ABA"/>
    <w:multiLevelType w:val="hybridMultilevel"/>
    <w:tmpl w:val="9162D3A2"/>
    <w:lvl w:ilvl="0" w:tplc="FB989C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300290D"/>
    <w:multiLevelType w:val="hybridMultilevel"/>
    <w:tmpl w:val="501CA836"/>
    <w:lvl w:ilvl="0" w:tplc="E392D4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4972310"/>
    <w:multiLevelType w:val="hybridMultilevel"/>
    <w:tmpl w:val="CCD8F94E"/>
    <w:lvl w:ilvl="0" w:tplc="2BA822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335AC2"/>
    <w:multiLevelType w:val="hybridMultilevel"/>
    <w:tmpl w:val="CF56AC58"/>
    <w:lvl w:ilvl="0" w:tplc="39A86A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8906EC4"/>
    <w:multiLevelType w:val="hybridMultilevel"/>
    <w:tmpl w:val="BB58C55A"/>
    <w:lvl w:ilvl="0" w:tplc="C122B18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F79272A"/>
    <w:multiLevelType w:val="hybridMultilevel"/>
    <w:tmpl w:val="88A0E44E"/>
    <w:lvl w:ilvl="0" w:tplc="7BF26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9"/>
  </w:num>
  <w:num w:numId="3">
    <w:abstractNumId w:val="11"/>
  </w:num>
  <w:num w:numId="4">
    <w:abstractNumId w:val="9"/>
  </w:num>
  <w:num w:numId="5">
    <w:abstractNumId w:val="26"/>
  </w:num>
  <w:num w:numId="6">
    <w:abstractNumId w:val="24"/>
  </w:num>
  <w:num w:numId="7">
    <w:abstractNumId w:val="8"/>
  </w:num>
  <w:num w:numId="8">
    <w:abstractNumId w:val="17"/>
  </w:num>
  <w:num w:numId="9">
    <w:abstractNumId w:val="20"/>
  </w:num>
  <w:num w:numId="10">
    <w:abstractNumId w:val="25"/>
  </w:num>
  <w:num w:numId="11">
    <w:abstractNumId w:val="19"/>
  </w:num>
  <w:num w:numId="12">
    <w:abstractNumId w:val="3"/>
  </w:num>
  <w:num w:numId="13">
    <w:abstractNumId w:val="18"/>
  </w:num>
  <w:num w:numId="14">
    <w:abstractNumId w:val="14"/>
  </w:num>
  <w:num w:numId="15">
    <w:abstractNumId w:val="4"/>
  </w:num>
  <w:num w:numId="16">
    <w:abstractNumId w:val="13"/>
  </w:num>
  <w:num w:numId="17">
    <w:abstractNumId w:val="23"/>
  </w:num>
  <w:num w:numId="18">
    <w:abstractNumId w:val="0"/>
  </w:num>
  <w:num w:numId="19">
    <w:abstractNumId w:val="27"/>
  </w:num>
  <w:num w:numId="20">
    <w:abstractNumId w:val="6"/>
  </w:num>
  <w:num w:numId="21">
    <w:abstractNumId w:val="7"/>
  </w:num>
  <w:num w:numId="22">
    <w:abstractNumId w:val="22"/>
  </w:num>
  <w:num w:numId="23">
    <w:abstractNumId w:val="28"/>
  </w:num>
  <w:num w:numId="24">
    <w:abstractNumId w:val="16"/>
  </w:num>
  <w:num w:numId="25">
    <w:abstractNumId w:val="1"/>
  </w:num>
  <w:num w:numId="26">
    <w:abstractNumId w:val="2"/>
  </w:num>
  <w:num w:numId="27">
    <w:abstractNumId w:val="15"/>
  </w:num>
  <w:num w:numId="28">
    <w:abstractNumId w:val="21"/>
  </w:num>
  <w:num w:numId="29">
    <w:abstractNumId w:val="12"/>
  </w:num>
  <w:num w:numId="3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96F"/>
    <w:rsid w:val="000019DC"/>
    <w:rsid w:val="00002CEC"/>
    <w:rsid w:val="00003061"/>
    <w:rsid w:val="0000481A"/>
    <w:rsid w:val="000065D4"/>
    <w:rsid w:val="000117D3"/>
    <w:rsid w:val="00015BDA"/>
    <w:rsid w:val="00016682"/>
    <w:rsid w:val="00020AA5"/>
    <w:rsid w:val="00021641"/>
    <w:rsid w:val="00024C7A"/>
    <w:rsid w:val="00025ECC"/>
    <w:rsid w:val="0002658F"/>
    <w:rsid w:val="00026A0C"/>
    <w:rsid w:val="000328A5"/>
    <w:rsid w:val="000341E5"/>
    <w:rsid w:val="00036382"/>
    <w:rsid w:val="00037CD1"/>
    <w:rsid w:val="00040513"/>
    <w:rsid w:val="00040982"/>
    <w:rsid w:val="00041C6C"/>
    <w:rsid w:val="0004721E"/>
    <w:rsid w:val="0004730A"/>
    <w:rsid w:val="00053438"/>
    <w:rsid w:val="00053993"/>
    <w:rsid w:val="000543D8"/>
    <w:rsid w:val="00054800"/>
    <w:rsid w:val="000571FD"/>
    <w:rsid w:val="00060F81"/>
    <w:rsid w:val="00063B1F"/>
    <w:rsid w:val="00065E61"/>
    <w:rsid w:val="0006620D"/>
    <w:rsid w:val="00071D0B"/>
    <w:rsid w:val="00071FA6"/>
    <w:rsid w:val="00075E0B"/>
    <w:rsid w:val="000767E8"/>
    <w:rsid w:val="00077110"/>
    <w:rsid w:val="000812CB"/>
    <w:rsid w:val="000830A4"/>
    <w:rsid w:val="00083219"/>
    <w:rsid w:val="000844A2"/>
    <w:rsid w:val="00084B4A"/>
    <w:rsid w:val="00087678"/>
    <w:rsid w:val="00096E05"/>
    <w:rsid w:val="000A013D"/>
    <w:rsid w:val="000A794D"/>
    <w:rsid w:val="000B3E63"/>
    <w:rsid w:val="000B400F"/>
    <w:rsid w:val="000B5EC7"/>
    <w:rsid w:val="000B677F"/>
    <w:rsid w:val="000C0B0E"/>
    <w:rsid w:val="000C1080"/>
    <w:rsid w:val="000C3162"/>
    <w:rsid w:val="000C470A"/>
    <w:rsid w:val="000C487C"/>
    <w:rsid w:val="000C636A"/>
    <w:rsid w:val="000D0B74"/>
    <w:rsid w:val="000D0F10"/>
    <w:rsid w:val="000D1C61"/>
    <w:rsid w:val="000D38B6"/>
    <w:rsid w:val="000D668E"/>
    <w:rsid w:val="000E328E"/>
    <w:rsid w:val="000E75BB"/>
    <w:rsid w:val="000E7F56"/>
    <w:rsid w:val="000F0445"/>
    <w:rsid w:val="000F1828"/>
    <w:rsid w:val="000F2822"/>
    <w:rsid w:val="000F4B43"/>
    <w:rsid w:val="001067A2"/>
    <w:rsid w:val="001102A0"/>
    <w:rsid w:val="001121AA"/>
    <w:rsid w:val="001125F0"/>
    <w:rsid w:val="001148CC"/>
    <w:rsid w:val="001158D9"/>
    <w:rsid w:val="00115FF9"/>
    <w:rsid w:val="001165CF"/>
    <w:rsid w:val="001172E5"/>
    <w:rsid w:val="00120941"/>
    <w:rsid w:val="001241CA"/>
    <w:rsid w:val="00124F74"/>
    <w:rsid w:val="00134233"/>
    <w:rsid w:val="00135683"/>
    <w:rsid w:val="001401A3"/>
    <w:rsid w:val="00141D1D"/>
    <w:rsid w:val="00142444"/>
    <w:rsid w:val="00142FC5"/>
    <w:rsid w:val="0014317D"/>
    <w:rsid w:val="00145E72"/>
    <w:rsid w:val="00147AFB"/>
    <w:rsid w:val="00153395"/>
    <w:rsid w:val="0015380D"/>
    <w:rsid w:val="00154F3D"/>
    <w:rsid w:val="00155E22"/>
    <w:rsid w:val="00156DF1"/>
    <w:rsid w:val="00157567"/>
    <w:rsid w:val="00164963"/>
    <w:rsid w:val="00164E7F"/>
    <w:rsid w:val="00165522"/>
    <w:rsid w:val="00167F2F"/>
    <w:rsid w:val="00171A41"/>
    <w:rsid w:val="00171EA3"/>
    <w:rsid w:val="001720B3"/>
    <w:rsid w:val="00172127"/>
    <w:rsid w:val="00174FCD"/>
    <w:rsid w:val="0018193A"/>
    <w:rsid w:val="00182FEE"/>
    <w:rsid w:val="00184C93"/>
    <w:rsid w:val="00187284"/>
    <w:rsid w:val="00187837"/>
    <w:rsid w:val="0019110E"/>
    <w:rsid w:val="00192290"/>
    <w:rsid w:val="00193F36"/>
    <w:rsid w:val="001A02A5"/>
    <w:rsid w:val="001A39F8"/>
    <w:rsid w:val="001A4F61"/>
    <w:rsid w:val="001A5A0E"/>
    <w:rsid w:val="001A7319"/>
    <w:rsid w:val="001A7BD3"/>
    <w:rsid w:val="001B3210"/>
    <w:rsid w:val="001B32C9"/>
    <w:rsid w:val="001B45EA"/>
    <w:rsid w:val="001B6F76"/>
    <w:rsid w:val="001B7F58"/>
    <w:rsid w:val="001C0F68"/>
    <w:rsid w:val="001C410A"/>
    <w:rsid w:val="001C7458"/>
    <w:rsid w:val="001D09A6"/>
    <w:rsid w:val="001D6FE5"/>
    <w:rsid w:val="001D74C7"/>
    <w:rsid w:val="001E0E9D"/>
    <w:rsid w:val="001E106D"/>
    <w:rsid w:val="001E3CD0"/>
    <w:rsid w:val="001E79DE"/>
    <w:rsid w:val="001F1C33"/>
    <w:rsid w:val="001F5208"/>
    <w:rsid w:val="001F566B"/>
    <w:rsid w:val="001F7CC9"/>
    <w:rsid w:val="00200F98"/>
    <w:rsid w:val="0020195D"/>
    <w:rsid w:val="0020222A"/>
    <w:rsid w:val="002055F7"/>
    <w:rsid w:val="00211655"/>
    <w:rsid w:val="00216145"/>
    <w:rsid w:val="002214B7"/>
    <w:rsid w:val="00222C7E"/>
    <w:rsid w:val="00222D56"/>
    <w:rsid w:val="00226ABB"/>
    <w:rsid w:val="0023321F"/>
    <w:rsid w:val="00235A00"/>
    <w:rsid w:val="00235F1B"/>
    <w:rsid w:val="00240EE2"/>
    <w:rsid w:val="0024485F"/>
    <w:rsid w:val="00251430"/>
    <w:rsid w:val="0025356E"/>
    <w:rsid w:val="00253CDD"/>
    <w:rsid w:val="00253F4D"/>
    <w:rsid w:val="0025412B"/>
    <w:rsid w:val="00260B67"/>
    <w:rsid w:val="00261A8D"/>
    <w:rsid w:val="002622E2"/>
    <w:rsid w:val="002661CC"/>
    <w:rsid w:val="00276AD8"/>
    <w:rsid w:val="00276B12"/>
    <w:rsid w:val="002776DB"/>
    <w:rsid w:val="002802BB"/>
    <w:rsid w:val="00283411"/>
    <w:rsid w:val="002841F1"/>
    <w:rsid w:val="00284793"/>
    <w:rsid w:val="00287360"/>
    <w:rsid w:val="00287BE4"/>
    <w:rsid w:val="00290CD4"/>
    <w:rsid w:val="0029180D"/>
    <w:rsid w:val="00294120"/>
    <w:rsid w:val="00295533"/>
    <w:rsid w:val="00296F2C"/>
    <w:rsid w:val="00297E28"/>
    <w:rsid w:val="002A0EF4"/>
    <w:rsid w:val="002A11FB"/>
    <w:rsid w:val="002A23E3"/>
    <w:rsid w:val="002A25A5"/>
    <w:rsid w:val="002A6A39"/>
    <w:rsid w:val="002B1769"/>
    <w:rsid w:val="002B2A21"/>
    <w:rsid w:val="002B3365"/>
    <w:rsid w:val="002C0754"/>
    <w:rsid w:val="002C3F32"/>
    <w:rsid w:val="002C4EFD"/>
    <w:rsid w:val="002C57B3"/>
    <w:rsid w:val="002C59F0"/>
    <w:rsid w:val="002C62D5"/>
    <w:rsid w:val="002D07CC"/>
    <w:rsid w:val="002D0E70"/>
    <w:rsid w:val="002D228F"/>
    <w:rsid w:val="002D481D"/>
    <w:rsid w:val="002D6038"/>
    <w:rsid w:val="002E074A"/>
    <w:rsid w:val="002E2E8B"/>
    <w:rsid w:val="002E72A6"/>
    <w:rsid w:val="002F1F6A"/>
    <w:rsid w:val="002F55F9"/>
    <w:rsid w:val="002F670A"/>
    <w:rsid w:val="00301CA0"/>
    <w:rsid w:val="00305638"/>
    <w:rsid w:val="00307211"/>
    <w:rsid w:val="0031005F"/>
    <w:rsid w:val="00310C85"/>
    <w:rsid w:val="00311CCC"/>
    <w:rsid w:val="003149F7"/>
    <w:rsid w:val="00314DEB"/>
    <w:rsid w:val="00321261"/>
    <w:rsid w:val="00321701"/>
    <w:rsid w:val="003276F8"/>
    <w:rsid w:val="0033054F"/>
    <w:rsid w:val="003331F1"/>
    <w:rsid w:val="003344D6"/>
    <w:rsid w:val="0033517E"/>
    <w:rsid w:val="00340ADF"/>
    <w:rsid w:val="00342435"/>
    <w:rsid w:val="00342DB3"/>
    <w:rsid w:val="0034422F"/>
    <w:rsid w:val="00345152"/>
    <w:rsid w:val="003479FD"/>
    <w:rsid w:val="0035178D"/>
    <w:rsid w:val="00352F06"/>
    <w:rsid w:val="0035690F"/>
    <w:rsid w:val="00357149"/>
    <w:rsid w:val="00357218"/>
    <w:rsid w:val="00360080"/>
    <w:rsid w:val="00360B9F"/>
    <w:rsid w:val="003633AC"/>
    <w:rsid w:val="00363C47"/>
    <w:rsid w:val="00365F35"/>
    <w:rsid w:val="00371115"/>
    <w:rsid w:val="00371169"/>
    <w:rsid w:val="003824F2"/>
    <w:rsid w:val="00392994"/>
    <w:rsid w:val="00393A8F"/>
    <w:rsid w:val="0039433A"/>
    <w:rsid w:val="00394DDD"/>
    <w:rsid w:val="0039650A"/>
    <w:rsid w:val="003A1D01"/>
    <w:rsid w:val="003A3957"/>
    <w:rsid w:val="003A40D7"/>
    <w:rsid w:val="003A46FC"/>
    <w:rsid w:val="003A4895"/>
    <w:rsid w:val="003A6E5A"/>
    <w:rsid w:val="003B0036"/>
    <w:rsid w:val="003B0682"/>
    <w:rsid w:val="003B2707"/>
    <w:rsid w:val="003B6B44"/>
    <w:rsid w:val="003B7D10"/>
    <w:rsid w:val="003B7FC2"/>
    <w:rsid w:val="003D09B5"/>
    <w:rsid w:val="003D1FDD"/>
    <w:rsid w:val="003D308E"/>
    <w:rsid w:val="003D58BF"/>
    <w:rsid w:val="003D6821"/>
    <w:rsid w:val="003D78C0"/>
    <w:rsid w:val="003E0EF0"/>
    <w:rsid w:val="003E78A3"/>
    <w:rsid w:val="003F0551"/>
    <w:rsid w:val="003F1144"/>
    <w:rsid w:val="003F2B5D"/>
    <w:rsid w:val="003F6676"/>
    <w:rsid w:val="003F70C5"/>
    <w:rsid w:val="00400EF6"/>
    <w:rsid w:val="00401ADF"/>
    <w:rsid w:val="00402210"/>
    <w:rsid w:val="004033FC"/>
    <w:rsid w:val="00414DE2"/>
    <w:rsid w:val="00415FBD"/>
    <w:rsid w:val="004161B3"/>
    <w:rsid w:val="0041708A"/>
    <w:rsid w:val="00417158"/>
    <w:rsid w:val="00423063"/>
    <w:rsid w:val="00423AA2"/>
    <w:rsid w:val="004242D1"/>
    <w:rsid w:val="004303E1"/>
    <w:rsid w:val="00431A10"/>
    <w:rsid w:val="00431F5D"/>
    <w:rsid w:val="004324DA"/>
    <w:rsid w:val="004331F9"/>
    <w:rsid w:val="00444DE6"/>
    <w:rsid w:val="0044583A"/>
    <w:rsid w:val="0044680B"/>
    <w:rsid w:val="004474AA"/>
    <w:rsid w:val="00453362"/>
    <w:rsid w:val="004555FC"/>
    <w:rsid w:val="004568E7"/>
    <w:rsid w:val="00456C58"/>
    <w:rsid w:val="00460001"/>
    <w:rsid w:val="00460735"/>
    <w:rsid w:val="00461FDD"/>
    <w:rsid w:val="00463675"/>
    <w:rsid w:val="004659A2"/>
    <w:rsid w:val="0046644C"/>
    <w:rsid w:val="00467A4C"/>
    <w:rsid w:val="00470164"/>
    <w:rsid w:val="00470213"/>
    <w:rsid w:val="0048686E"/>
    <w:rsid w:val="00493D7D"/>
    <w:rsid w:val="00495A91"/>
    <w:rsid w:val="004A261D"/>
    <w:rsid w:val="004A4651"/>
    <w:rsid w:val="004A6E71"/>
    <w:rsid w:val="004A7C9B"/>
    <w:rsid w:val="004A7E03"/>
    <w:rsid w:val="004B1C0C"/>
    <w:rsid w:val="004B2C3A"/>
    <w:rsid w:val="004B56C3"/>
    <w:rsid w:val="004C0EF0"/>
    <w:rsid w:val="004C611C"/>
    <w:rsid w:val="004C7727"/>
    <w:rsid w:val="004D0094"/>
    <w:rsid w:val="004D375C"/>
    <w:rsid w:val="004D57C5"/>
    <w:rsid w:val="004D71C8"/>
    <w:rsid w:val="004E11F2"/>
    <w:rsid w:val="004E5B26"/>
    <w:rsid w:val="004F3AAA"/>
    <w:rsid w:val="004F6C37"/>
    <w:rsid w:val="00502B3D"/>
    <w:rsid w:val="00504AB1"/>
    <w:rsid w:val="00505969"/>
    <w:rsid w:val="00513173"/>
    <w:rsid w:val="00514122"/>
    <w:rsid w:val="005156D4"/>
    <w:rsid w:val="005156FD"/>
    <w:rsid w:val="00516BD9"/>
    <w:rsid w:val="00525E5A"/>
    <w:rsid w:val="00532B10"/>
    <w:rsid w:val="00533ACC"/>
    <w:rsid w:val="005350EE"/>
    <w:rsid w:val="00536DAB"/>
    <w:rsid w:val="005409A6"/>
    <w:rsid w:val="0054151F"/>
    <w:rsid w:val="00541A17"/>
    <w:rsid w:val="00542521"/>
    <w:rsid w:val="00543BE9"/>
    <w:rsid w:val="005479EB"/>
    <w:rsid w:val="00552C67"/>
    <w:rsid w:val="00553179"/>
    <w:rsid w:val="00553F42"/>
    <w:rsid w:val="00564689"/>
    <w:rsid w:val="00564DCF"/>
    <w:rsid w:val="00567199"/>
    <w:rsid w:val="005732C1"/>
    <w:rsid w:val="0057527A"/>
    <w:rsid w:val="00584F92"/>
    <w:rsid w:val="00594CF2"/>
    <w:rsid w:val="005A166F"/>
    <w:rsid w:val="005A5233"/>
    <w:rsid w:val="005C02F4"/>
    <w:rsid w:val="005C32C1"/>
    <w:rsid w:val="005C3A1B"/>
    <w:rsid w:val="005C477A"/>
    <w:rsid w:val="005C61F0"/>
    <w:rsid w:val="005D0459"/>
    <w:rsid w:val="005D0666"/>
    <w:rsid w:val="005D24CB"/>
    <w:rsid w:val="005D758C"/>
    <w:rsid w:val="005D7AB9"/>
    <w:rsid w:val="005E04D8"/>
    <w:rsid w:val="005E0993"/>
    <w:rsid w:val="005E499B"/>
    <w:rsid w:val="005E6F95"/>
    <w:rsid w:val="005F0C55"/>
    <w:rsid w:val="005F106A"/>
    <w:rsid w:val="005F289D"/>
    <w:rsid w:val="005F7967"/>
    <w:rsid w:val="005F79C4"/>
    <w:rsid w:val="0060084B"/>
    <w:rsid w:val="0060211D"/>
    <w:rsid w:val="0060251A"/>
    <w:rsid w:val="00602740"/>
    <w:rsid w:val="006038F8"/>
    <w:rsid w:val="006044BD"/>
    <w:rsid w:val="00604CA8"/>
    <w:rsid w:val="00606DD7"/>
    <w:rsid w:val="006071F6"/>
    <w:rsid w:val="006073DE"/>
    <w:rsid w:val="00612303"/>
    <w:rsid w:val="00614A65"/>
    <w:rsid w:val="00614D7B"/>
    <w:rsid w:val="006154E1"/>
    <w:rsid w:val="0061597D"/>
    <w:rsid w:val="00620C6A"/>
    <w:rsid w:val="00632F35"/>
    <w:rsid w:val="00636BB8"/>
    <w:rsid w:val="006371F6"/>
    <w:rsid w:val="00646B74"/>
    <w:rsid w:val="00653190"/>
    <w:rsid w:val="00654EA6"/>
    <w:rsid w:val="00657EB6"/>
    <w:rsid w:val="006631DF"/>
    <w:rsid w:val="00663660"/>
    <w:rsid w:val="006665BE"/>
    <w:rsid w:val="006702FE"/>
    <w:rsid w:val="006716C2"/>
    <w:rsid w:val="006745EE"/>
    <w:rsid w:val="00682B86"/>
    <w:rsid w:val="00684CBB"/>
    <w:rsid w:val="0068540F"/>
    <w:rsid w:val="00691E1B"/>
    <w:rsid w:val="00694391"/>
    <w:rsid w:val="006A08D1"/>
    <w:rsid w:val="006A2BAA"/>
    <w:rsid w:val="006A4673"/>
    <w:rsid w:val="006A5FAA"/>
    <w:rsid w:val="006B14AD"/>
    <w:rsid w:val="006B3793"/>
    <w:rsid w:val="006B6D03"/>
    <w:rsid w:val="006B7C60"/>
    <w:rsid w:val="006C14A6"/>
    <w:rsid w:val="006C14B0"/>
    <w:rsid w:val="006C1CFF"/>
    <w:rsid w:val="006C2673"/>
    <w:rsid w:val="006C39ED"/>
    <w:rsid w:val="006D7FA8"/>
    <w:rsid w:val="006E3EB5"/>
    <w:rsid w:val="006F0CA5"/>
    <w:rsid w:val="006F3667"/>
    <w:rsid w:val="007012AD"/>
    <w:rsid w:val="00702A9A"/>
    <w:rsid w:val="00706B1C"/>
    <w:rsid w:val="00707CBA"/>
    <w:rsid w:val="00711306"/>
    <w:rsid w:val="007139DF"/>
    <w:rsid w:val="00720207"/>
    <w:rsid w:val="007240B0"/>
    <w:rsid w:val="0072742A"/>
    <w:rsid w:val="007328EB"/>
    <w:rsid w:val="00733049"/>
    <w:rsid w:val="007331FB"/>
    <w:rsid w:val="00733752"/>
    <w:rsid w:val="00733863"/>
    <w:rsid w:val="00740A2E"/>
    <w:rsid w:val="00742975"/>
    <w:rsid w:val="00744608"/>
    <w:rsid w:val="0074583D"/>
    <w:rsid w:val="00746058"/>
    <w:rsid w:val="00750AC2"/>
    <w:rsid w:val="00750E25"/>
    <w:rsid w:val="00751000"/>
    <w:rsid w:val="00752FCD"/>
    <w:rsid w:val="007567CC"/>
    <w:rsid w:val="00757B66"/>
    <w:rsid w:val="007606AE"/>
    <w:rsid w:val="00763DD8"/>
    <w:rsid w:val="00764AC1"/>
    <w:rsid w:val="00765BBF"/>
    <w:rsid w:val="00770C15"/>
    <w:rsid w:val="00771264"/>
    <w:rsid w:val="00776F45"/>
    <w:rsid w:val="00781CFC"/>
    <w:rsid w:val="00790FD9"/>
    <w:rsid w:val="0079203F"/>
    <w:rsid w:val="007A1BDF"/>
    <w:rsid w:val="007A3CE6"/>
    <w:rsid w:val="007A4511"/>
    <w:rsid w:val="007B12F3"/>
    <w:rsid w:val="007B2D68"/>
    <w:rsid w:val="007B52DC"/>
    <w:rsid w:val="007C0700"/>
    <w:rsid w:val="007C07AF"/>
    <w:rsid w:val="007C0CC8"/>
    <w:rsid w:val="007C2D58"/>
    <w:rsid w:val="007C4CE5"/>
    <w:rsid w:val="007D2FAB"/>
    <w:rsid w:val="007D6DAC"/>
    <w:rsid w:val="007D6FA9"/>
    <w:rsid w:val="007E1D87"/>
    <w:rsid w:val="007E243B"/>
    <w:rsid w:val="007E544A"/>
    <w:rsid w:val="007E7E4F"/>
    <w:rsid w:val="007E7F7F"/>
    <w:rsid w:val="007F012D"/>
    <w:rsid w:val="007F45BE"/>
    <w:rsid w:val="007F65E4"/>
    <w:rsid w:val="007F6D03"/>
    <w:rsid w:val="007F798D"/>
    <w:rsid w:val="0080001E"/>
    <w:rsid w:val="00801497"/>
    <w:rsid w:val="00802445"/>
    <w:rsid w:val="00804A57"/>
    <w:rsid w:val="00805926"/>
    <w:rsid w:val="00806748"/>
    <w:rsid w:val="00806C64"/>
    <w:rsid w:val="008177CE"/>
    <w:rsid w:val="00820745"/>
    <w:rsid w:val="00820C2C"/>
    <w:rsid w:val="008222FB"/>
    <w:rsid w:val="0082264F"/>
    <w:rsid w:val="00831451"/>
    <w:rsid w:val="00833429"/>
    <w:rsid w:val="008334D9"/>
    <w:rsid w:val="00834EB9"/>
    <w:rsid w:val="00840566"/>
    <w:rsid w:val="008427C7"/>
    <w:rsid w:val="008437DE"/>
    <w:rsid w:val="0084763B"/>
    <w:rsid w:val="008515B1"/>
    <w:rsid w:val="008522EE"/>
    <w:rsid w:val="00856FA1"/>
    <w:rsid w:val="008605CA"/>
    <w:rsid w:val="00861D77"/>
    <w:rsid w:val="0086373B"/>
    <w:rsid w:val="00863B15"/>
    <w:rsid w:val="00864404"/>
    <w:rsid w:val="00871782"/>
    <w:rsid w:val="0087280B"/>
    <w:rsid w:val="00875456"/>
    <w:rsid w:val="0087615D"/>
    <w:rsid w:val="00876CE3"/>
    <w:rsid w:val="00876F30"/>
    <w:rsid w:val="00882E57"/>
    <w:rsid w:val="00890D6C"/>
    <w:rsid w:val="00891BE1"/>
    <w:rsid w:val="008954D7"/>
    <w:rsid w:val="008A39CD"/>
    <w:rsid w:val="008A3D20"/>
    <w:rsid w:val="008A4AC9"/>
    <w:rsid w:val="008A69C6"/>
    <w:rsid w:val="008A7E46"/>
    <w:rsid w:val="008B183C"/>
    <w:rsid w:val="008C0EE4"/>
    <w:rsid w:val="008D1976"/>
    <w:rsid w:val="008E261A"/>
    <w:rsid w:val="008F038D"/>
    <w:rsid w:val="008F14FE"/>
    <w:rsid w:val="008F2EF7"/>
    <w:rsid w:val="008F3DB3"/>
    <w:rsid w:val="008F50D0"/>
    <w:rsid w:val="008F771C"/>
    <w:rsid w:val="0090306F"/>
    <w:rsid w:val="00903F8E"/>
    <w:rsid w:val="00905109"/>
    <w:rsid w:val="0090633A"/>
    <w:rsid w:val="00906858"/>
    <w:rsid w:val="00913EB9"/>
    <w:rsid w:val="00916738"/>
    <w:rsid w:val="00917491"/>
    <w:rsid w:val="0092371B"/>
    <w:rsid w:val="009251B8"/>
    <w:rsid w:val="00926932"/>
    <w:rsid w:val="0093439D"/>
    <w:rsid w:val="009347A2"/>
    <w:rsid w:val="00936BEE"/>
    <w:rsid w:val="009374D4"/>
    <w:rsid w:val="00937AB0"/>
    <w:rsid w:val="00942308"/>
    <w:rsid w:val="00945425"/>
    <w:rsid w:val="00953072"/>
    <w:rsid w:val="00953849"/>
    <w:rsid w:val="00954285"/>
    <w:rsid w:val="00955015"/>
    <w:rsid w:val="00955109"/>
    <w:rsid w:val="009554BF"/>
    <w:rsid w:val="00956C13"/>
    <w:rsid w:val="00962C60"/>
    <w:rsid w:val="00963156"/>
    <w:rsid w:val="00963DDD"/>
    <w:rsid w:val="00964E5D"/>
    <w:rsid w:val="00964FA9"/>
    <w:rsid w:val="00966914"/>
    <w:rsid w:val="009673A3"/>
    <w:rsid w:val="009757F3"/>
    <w:rsid w:val="00975DE3"/>
    <w:rsid w:val="009813B8"/>
    <w:rsid w:val="009853DC"/>
    <w:rsid w:val="00990D58"/>
    <w:rsid w:val="00991CB2"/>
    <w:rsid w:val="00991CE5"/>
    <w:rsid w:val="00992C6A"/>
    <w:rsid w:val="00993569"/>
    <w:rsid w:val="0099490F"/>
    <w:rsid w:val="0099734A"/>
    <w:rsid w:val="009A17A4"/>
    <w:rsid w:val="009A2DAB"/>
    <w:rsid w:val="009B0489"/>
    <w:rsid w:val="009B13C7"/>
    <w:rsid w:val="009C01CF"/>
    <w:rsid w:val="009C05A4"/>
    <w:rsid w:val="009C0E28"/>
    <w:rsid w:val="009C356F"/>
    <w:rsid w:val="009C4841"/>
    <w:rsid w:val="009C701B"/>
    <w:rsid w:val="009C790B"/>
    <w:rsid w:val="009D0B44"/>
    <w:rsid w:val="009D1179"/>
    <w:rsid w:val="009D2356"/>
    <w:rsid w:val="009D26C0"/>
    <w:rsid w:val="009D6BC3"/>
    <w:rsid w:val="009D75CE"/>
    <w:rsid w:val="009E1EE7"/>
    <w:rsid w:val="009E5CAB"/>
    <w:rsid w:val="009E6309"/>
    <w:rsid w:val="009F02F5"/>
    <w:rsid w:val="009F19C1"/>
    <w:rsid w:val="009F2D74"/>
    <w:rsid w:val="009F496F"/>
    <w:rsid w:val="009F5417"/>
    <w:rsid w:val="00A02351"/>
    <w:rsid w:val="00A02852"/>
    <w:rsid w:val="00A02E97"/>
    <w:rsid w:val="00A07A07"/>
    <w:rsid w:val="00A07CEB"/>
    <w:rsid w:val="00A11C37"/>
    <w:rsid w:val="00A178DF"/>
    <w:rsid w:val="00A21097"/>
    <w:rsid w:val="00A22525"/>
    <w:rsid w:val="00A2366A"/>
    <w:rsid w:val="00A23838"/>
    <w:rsid w:val="00A322E4"/>
    <w:rsid w:val="00A338C6"/>
    <w:rsid w:val="00A3486B"/>
    <w:rsid w:val="00A36679"/>
    <w:rsid w:val="00A4301B"/>
    <w:rsid w:val="00A44ADF"/>
    <w:rsid w:val="00A47839"/>
    <w:rsid w:val="00A5164B"/>
    <w:rsid w:val="00A55782"/>
    <w:rsid w:val="00A568D5"/>
    <w:rsid w:val="00A56E0B"/>
    <w:rsid w:val="00A57DF6"/>
    <w:rsid w:val="00A6178D"/>
    <w:rsid w:val="00A6197D"/>
    <w:rsid w:val="00A621EB"/>
    <w:rsid w:val="00A63E4B"/>
    <w:rsid w:val="00A64D4C"/>
    <w:rsid w:val="00A678BD"/>
    <w:rsid w:val="00A70B37"/>
    <w:rsid w:val="00A84215"/>
    <w:rsid w:val="00A872D4"/>
    <w:rsid w:val="00A90F69"/>
    <w:rsid w:val="00A9309E"/>
    <w:rsid w:val="00A93B41"/>
    <w:rsid w:val="00A94B0B"/>
    <w:rsid w:val="00A95E6C"/>
    <w:rsid w:val="00A96496"/>
    <w:rsid w:val="00AA55CD"/>
    <w:rsid w:val="00AA68EF"/>
    <w:rsid w:val="00AB00C9"/>
    <w:rsid w:val="00AB0F4A"/>
    <w:rsid w:val="00AB1180"/>
    <w:rsid w:val="00AB5A73"/>
    <w:rsid w:val="00AB6783"/>
    <w:rsid w:val="00AC08F2"/>
    <w:rsid w:val="00AC244D"/>
    <w:rsid w:val="00AC5224"/>
    <w:rsid w:val="00AD4158"/>
    <w:rsid w:val="00AD6408"/>
    <w:rsid w:val="00AD746C"/>
    <w:rsid w:val="00AE0500"/>
    <w:rsid w:val="00AE295B"/>
    <w:rsid w:val="00AE44EF"/>
    <w:rsid w:val="00AE6B7D"/>
    <w:rsid w:val="00AE7509"/>
    <w:rsid w:val="00AF1B0E"/>
    <w:rsid w:val="00AF30FE"/>
    <w:rsid w:val="00AF3426"/>
    <w:rsid w:val="00AF36CA"/>
    <w:rsid w:val="00AF426C"/>
    <w:rsid w:val="00AF7140"/>
    <w:rsid w:val="00AF7CD6"/>
    <w:rsid w:val="00B017BF"/>
    <w:rsid w:val="00B020E0"/>
    <w:rsid w:val="00B046E5"/>
    <w:rsid w:val="00B05F34"/>
    <w:rsid w:val="00B10350"/>
    <w:rsid w:val="00B12CFD"/>
    <w:rsid w:val="00B202C4"/>
    <w:rsid w:val="00B21D03"/>
    <w:rsid w:val="00B27377"/>
    <w:rsid w:val="00B31F99"/>
    <w:rsid w:val="00B32D66"/>
    <w:rsid w:val="00B34A1C"/>
    <w:rsid w:val="00B361BB"/>
    <w:rsid w:val="00B429ED"/>
    <w:rsid w:val="00B42B21"/>
    <w:rsid w:val="00B43CC7"/>
    <w:rsid w:val="00B45E83"/>
    <w:rsid w:val="00B52210"/>
    <w:rsid w:val="00B54E49"/>
    <w:rsid w:val="00B55075"/>
    <w:rsid w:val="00B56111"/>
    <w:rsid w:val="00B601F6"/>
    <w:rsid w:val="00B62247"/>
    <w:rsid w:val="00B62FBA"/>
    <w:rsid w:val="00B72F3C"/>
    <w:rsid w:val="00B7302C"/>
    <w:rsid w:val="00B74496"/>
    <w:rsid w:val="00B76827"/>
    <w:rsid w:val="00B815C5"/>
    <w:rsid w:val="00B81FFB"/>
    <w:rsid w:val="00B82261"/>
    <w:rsid w:val="00B83138"/>
    <w:rsid w:val="00B83B8C"/>
    <w:rsid w:val="00B8461E"/>
    <w:rsid w:val="00B8622A"/>
    <w:rsid w:val="00B86E34"/>
    <w:rsid w:val="00B86E96"/>
    <w:rsid w:val="00B87696"/>
    <w:rsid w:val="00B9054B"/>
    <w:rsid w:val="00B913C3"/>
    <w:rsid w:val="00B92EC1"/>
    <w:rsid w:val="00B945D2"/>
    <w:rsid w:val="00B955BB"/>
    <w:rsid w:val="00B96831"/>
    <w:rsid w:val="00B969FE"/>
    <w:rsid w:val="00B96CC5"/>
    <w:rsid w:val="00B96F1F"/>
    <w:rsid w:val="00B97A3F"/>
    <w:rsid w:val="00BA041D"/>
    <w:rsid w:val="00BA6BEC"/>
    <w:rsid w:val="00BB16E4"/>
    <w:rsid w:val="00BB2361"/>
    <w:rsid w:val="00BB4624"/>
    <w:rsid w:val="00BB51DE"/>
    <w:rsid w:val="00BC14BC"/>
    <w:rsid w:val="00BC1ABF"/>
    <w:rsid w:val="00BC1CF4"/>
    <w:rsid w:val="00BC57AE"/>
    <w:rsid w:val="00BD092F"/>
    <w:rsid w:val="00BD2354"/>
    <w:rsid w:val="00BD2EA5"/>
    <w:rsid w:val="00BD6B78"/>
    <w:rsid w:val="00BE028D"/>
    <w:rsid w:val="00BE1FDF"/>
    <w:rsid w:val="00BE21D4"/>
    <w:rsid w:val="00BE38CB"/>
    <w:rsid w:val="00BE449D"/>
    <w:rsid w:val="00BE44DD"/>
    <w:rsid w:val="00BE6A14"/>
    <w:rsid w:val="00BF1463"/>
    <w:rsid w:val="00BF208B"/>
    <w:rsid w:val="00BF4AD7"/>
    <w:rsid w:val="00BF5300"/>
    <w:rsid w:val="00BF7A36"/>
    <w:rsid w:val="00C04AF4"/>
    <w:rsid w:val="00C10FD0"/>
    <w:rsid w:val="00C143C4"/>
    <w:rsid w:val="00C223EF"/>
    <w:rsid w:val="00C2553D"/>
    <w:rsid w:val="00C27AFB"/>
    <w:rsid w:val="00C30EDE"/>
    <w:rsid w:val="00C315A3"/>
    <w:rsid w:val="00C31D51"/>
    <w:rsid w:val="00C35F8F"/>
    <w:rsid w:val="00C36E7F"/>
    <w:rsid w:val="00C4007E"/>
    <w:rsid w:val="00C43FB5"/>
    <w:rsid w:val="00C4502C"/>
    <w:rsid w:val="00C47A92"/>
    <w:rsid w:val="00C512F7"/>
    <w:rsid w:val="00C56152"/>
    <w:rsid w:val="00C610BC"/>
    <w:rsid w:val="00C61BE7"/>
    <w:rsid w:val="00C6223C"/>
    <w:rsid w:val="00C63503"/>
    <w:rsid w:val="00C64C88"/>
    <w:rsid w:val="00C64FC6"/>
    <w:rsid w:val="00C73599"/>
    <w:rsid w:val="00C735E2"/>
    <w:rsid w:val="00C74EF6"/>
    <w:rsid w:val="00C82FE7"/>
    <w:rsid w:val="00C8348F"/>
    <w:rsid w:val="00C84C3A"/>
    <w:rsid w:val="00C942B2"/>
    <w:rsid w:val="00C951F5"/>
    <w:rsid w:val="00C96FD8"/>
    <w:rsid w:val="00CA29FA"/>
    <w:rsid w:val="00CA51DF"/>
    <w:rsid w:val="00CA6440"/>
    <w:rsid w:val="00CA7030"/>
    <w:rsid w:val="00CB0E27"/>
    <w:rsid w:val="00CB1943"/>
    <w:rsid w:val="00CB28BF"/>
    <w:rsid w:val="00CB376C"/>
    <w:rsid w:val="00CB6ABE"/>
    <w:rsid w:val="00CC0BBF"/>
    <w:rsid w:val="00CC0C3B"/>
    <w:rsid w:val="00CC0D26"/>
    <w:rsid w:val="00CC0EED"/>
    <w:rsid w:val="00CC1FAC"/>
    <w:rsid w:val="00CC223C"/>
    <w:rsid w:val="00CC2A90"/>
    <w:rsid w:val="00CC5252"/>
    <w:rsid w:val="00CD0FFA"/>
    <w:rsid w:val="00CD135E"/>
    <w:rsid w:val="00CD7280"/>
    <w:rsid w:val="00CE0371"/>
    <w:rsid w:val="00CE0C7F"/>
    <w:rsid w:val="00CE0E35"/>
    <w:rsid w:val="00CE5694"/>
    <w:rsid w:val="00CE5F67"/>
    <w:rsid w:val="00CF1638"/>
    <w:rsid w:val="00CF1C70"/>
    <w:rsid w:val="00CF2588"/>
    <w:rsid w:val="00CF2AAF"/>
    <w:rsid w:val="00CF46C0"/>
    <w:rsid w:val="00D00A7B"/>
    <w:rsid w:val="00D048FF"/>
    <w:rsid w:val="00D070A1"/>
    <w:rsid w:val="00D071EB"/>
    <w:rsid w:val="00D15A33"/>
    <w:rsid w:val="00D1762F"/>
    <w:rsid w:val="00D222B7"/>
    <w:rsid w:val="00D23AE0"/>
    <w:rsid w:val="00D25B7B"/>
    <w:rsid w:val="00D30E96"/>
    <w:rsid w:val="00D33628"/>
    <w:rsid w:val="00D33B58"/>
    <w:rsid w:val="00D34960"/>
    <w:rsid w:val="00D35D35"/>
    <w:rsid w:val="00D3780F"/>
    <w:rsid w:val="00D3796B"/>
    <w:rsid w:val="00D41498"/>
    <w:rsid w:val="00D421C7"/>
    <w:rsid w:val="00D45915"/>
    <w:rsid w:val="00D46B8D"/>
    <w:rsid w:val="00D5231C"/>
    <w:rsid w:val="00D53889"/>
    <w:rsid w:val="00D540B4"/>
    <w:rsid w:val="00D5495C"/>
    <w:rsid w:val="00D5574F"/>
    <w:rsid w:val="00D578DF"/>
    <w:rsid w:val="00D63B58"/>
    <w:rsid w:val="00D647FB"/>
    <w:rsid w:val="00D70F04"/>
    <w:rsid w:val="00D72119"/>
    <w:rsid w:val="00D8623C"/>
    <w:rsid w:val="00D87261"/>
    <w:rsid w:val="00D904F1"/>
    <w:rsid w:val="00D9240E"/>
    <w:rsid w:val="00D96DD8"/>
    <w:rsid w:val="00DA26CC"/>
    <w:rsid w:val="00DA4667"/>
    <w:rsid w:val="00DA4855"/>
    <w:rsid w:val="00DA4E89"/>
    <w:rsid w:val="00DA7FD8"/>
    <w:rsid w:val="00DB2AC5"/>
    <w:rsid w:val="00DB508E"/>
    <w:rsid w:val="00DB6DFF"/>
    <w:rsid w:val="00DB7C82"/>
    <w:rsid w:val="00DD1AE5"/>
    <w:rsid w:val="00DD2975"/>
    <w:rsid w:val="00DD3281"/>
    <w:rsid w:val="00DD32B7"/>
    <w:rsid w:val="00DD70F4"/>
    <w:rsid w:val="00DD7615"/>
    <w:rsid w:val="00DE727D"/>
    <w:rsid w:val="00DF00B3"/>
    <w:rsid w:val="00DF1803"/>
    <w:rsid w:val="00DF2005"/>
    <w:rsid w:val="00DF5D76"/>
    <w:rsid w:val="00DF6C0A"/>
    <w:rsid w:val="00E00B5F"/>
    <w:rsid w:val="00E10EAC"/>
    <w:rsid w:val="00E10F92"/>
    <w:rsid w:val="00E120BC"/>
    <w:rsid w:val="00E1216E"/>
    <w:rsid w:val="00E12C81"/>
    <w:rsid w:val="00E14B35"/>
    <w:rsid w:val="00E15BAD"/>
    <w:rsid w:val="00E15EAE"/>
    <w:rsid w:val="00E1738A"/>
    <w:rsid w:val="00E175EE"/>
    <w:rsid w:val="00E2019A"/>
    <w:rsid w:val="00E20998"/>
    <w:rsid w:val="00E228C8"/>
    <w:rsid w:val="00E270D1"/>
    <w:rsid w:val="00E3243A"/>
    <w:rsid w:val="00E332E8"/>
    <w:rsid w:val="00E33D69"/>
    <w:rsid w:val="00E35A80"/>
    <w:rsid w:val="00E365F8"/>
    <w:rsid w:val="00E36BDA"/>
    <w:rsid w:val="00E36DFB"/>
    <w:rsid w:val="00E37A6B"/>
    <w:rsid w:val="00E51AB6"/>
    <w:rsid w:val="00E526D8"/>
    <w:rsid w:val="00E56451"/>
    <w:rsid w:val="00E64A92"/>
    <w:rsid w:val="00E64F50"/>
    <w:rsid w:val="00E65C5D"/>
    <w:rsid w:val="00E672EA"/>
    <w:rsid w:val="00E677CD"/>
    <w:rsid w:val="00E67BC9"/>
    <w:rsid w:val="00E71880"/>
    <w:rsid w:val="00E71E39"/>
    <w:rsid w:val="00E73783"/>
    <w:rsid w:val="00E74E50"/>
    <w:rsid w:val="00E761AC"/>
    <w:rsid w:val="00E768A0"/>
    <w:rsid w:val="00E76934"/>
    <w:rsid w:val="00E805BD"/>
    <w:rsid w:val="00E8282B"/>
    <w:rsid w:val="00E84136"/>
    <w:rsid w:val="00E95B55"/>
    <w:rsid w:val="00E97F32"/>
    <w:rsid w:val="00EA139D"/>
    <w:rsid w:val="00EA16E1"/>
    <w:rsid w:val="00EA1823"/>
    <w:rsid w:val="00EA4443"/>
    <w:rsid w:val="00EA5A35"/>
    <w:rsid w:val="00EB03A1"/>
    <w:rsid w:val="00EB10C8"/>
    <w:rsid w:val="00EB17AF"/>
    <w:rsid w:val="00EB6355"/>
    <w:rsid w:val="00EC04AA"/>
    <w:rsid w:val="00EC0D52"/>
    <w:rsid w:val="00EC1BA0"/>
    <w:rsid w:val="00EC714A"/>
    <w:rsid w:val="00ED04A8"/>
    <w:rsid w:val="00ED1B7F"/>
    <w:rsid w:val="00ED2921"/>
    <w:rsid w:val="00ED4069"/>
    <w:rsid w:val="00ED4D88"/>
    <w:rsid w:val="00ED73F3"/>
    <w:rsid w:val="00EE5673"/>
    <w:rsid w:val="00EE59A1"/>
    <w:rsid w:val="00EE6975"/>
    <w:rsid w:val="00EE6AA7"/>
    <w:rsid w:val="00EE7CF6"/>
    <w:rsid w:val="00EF146D"/>
    <w:rsid w:val="00EF174C"/>
    <w:rsid w:val="00EF58C4"/>
    <w:rsid w:val="00EF6773"/>
    <w:rsid w:val="00F000F4"/>
    <w:rsid w:val="00F03890"/>
    <w:rsid w:val="00F051A1"/>
    <w:rsid w:val="00F05F69"/>
    <w:rsid w:val="00F0656C"/>
    <w:rsid w:val="00F129D1"/>
    <w:rsid w:val="00F138FB"/>
    <w:rsid w:val="00F202C1"/>
    <w:rsid w:val="00F2264F"/>
    <w:rsid w:val="00F226F5"/>
    <w:rsid w:val="00F23CA8"/>
    <w:rsid w:val="00F23E96"/>
    <w:rsid w:val="00F30776"/>
    <w:rsid w:val="00F33672"/>
    <w:rsid w:val="00F35D79"/>
    <w:rsid w:val="00F40FE0"/>
    <w:rsid w:val="00F4423C"/>
    <w:rsid w:val="00F53C76"/>
    <w:rsid w:val="00F5435B"/>
    <w:rsid w:val="00F54A0A"/>
    <w:rsid w:val="00F5760D"/>
    <w:rsid w:val="00F6093A"/>
    <w:rsid w:val="00F624F0"/>
    <w:rsid w:val="00F62A74"/>
    <w:rsid w:val="00F63DB9"/>
    <w:rsid w:val="00F6531E"/>
    <w:rsid w:val="00F66805"/>
    <w:rsid w:val="00F72523"/>
    <w:rsid w:val="00F73BCF"/>
    <w:rsid w:val="00F73BFD"/>
    <w:rsid w:val="00F7419C"/>
    <w:rsid w:val="00F76FCA"/>
    <w:rsid w:val="00F817DB"/>
    <w:rsid w:val="00F81CD4"/>
    <w:rsid w:val="00F84C38"/>
    <w:rsid w:val="00F8542D"/>
    <w:rsid w:val="00F85D85"/>
    <w:rsid w:val="00F87CE2"/>
    <w:rsid w:val="00F90FC0"/>
    <w:rsid w:val="00F91C3D"/>
    <w:rsid w:val="00F95166"/>
    <w:rsid w:val="00FA0621"/>
    <w:rsid w:val="00FA10C9"/>
    <w:rsid w:val="00FB4A79"/>
    <w:rsid w:val="00FB4CB8"/>
    <w:rsid w:val="00FB5618"/>
    <w:rsid w:val="00FB77E2"/>
    <w:rsid w:val="00FC1453"/>
    <w:rsid w:val="00FC2201"/>
    <w:rsid w:val="00FC29FA"/>
    <w:rsid w:val="00FD096D"/>
    <w:rsid w:val="00FD0C19"/>
    <w:rsid w:val="00FD42E2"/>
    <w:rsid w:val="00FD4AA8"/>
    <w:rsid w:val="00FD6BEA"/>
    <w:rsid w:val="00FD6CC0"/>
    <w:rsid w:val="00FD70B7"/>
    <w:rsid w:val="00FE01F6"/>
    <w:rsid w:val="00FE1E02"/>
    <w:rsid w:val="00FE3F1A"/>
    <w:rsid w:val="00FE4F45"/>
    <w:rsid w:val="00FE53F4"/>
    <w:rsid w:val="00FF101E"/>
    <w:rsid w:val="00FF1EE5"/>
    <w:rsid w:val="00FF3C5C"/>
    <w:rsid w:val="00FF6DF9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CEAFFF"/>
  <w15:docId w15:val="{B39BBEA8-34B5-4725-B254-3D018DF6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0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49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C5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57B3"/>
  </w:style>
  <w:style w:type="paragraph" w:styleId="Footer">
    <w:name w:val="footer"/>
    <w:basedOn w:val="Normal"/>
    <w:link w:val="FooterChar"/>
    <w:uiPriority w:val="99"/>
    <w:unhideWhenUsed/>
    <w:rsid w:val="002C57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7B3"/>
  </w:style>
  <w:style w:type="paragraph" w:styleId="NoSpacing">
    <w:name w:val="No Spacing"/>
    <w:uiPriority w:val="1"/>
    <w:qFormat/>
    <w:rsid w:val="00F84C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et\Documents\Doc1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30392-0A52-42A8-A5F4-19E6A22FD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 Letter Head</Template>
  <TotalTime>1</TotalTime>
  <Pages>1</Pages>
  <Words>118</Words>
  <Characters>678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Christina Smith</cp:lastModifiedBy>
  <cp:revision>2</cp:revision>
  <cp:lastPrinted>2020-07-27T15:49:00Z</cp:lastPrinted>
  <dcterms:created xsi:type="dcterms:W3CDTF">2020-07-27T15:50:00Z</dcterms:created>
  <dcterms:modified xsi:type="dcterms:W3CDTF">2020-07-27T15:50:00Z</dcterms:modified>
</cp:coreProperties>
</file>